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data3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A3236" w14:textId="5ACC398E" w:rsidR="008540A6" w:rsidRPr="00486CB1" w:rsidRDefault="00A53616" w:rsidP="00803B81">
      <w:pPr>
        <w:pStyle w:val="Heading2"/>
        <w:spacing w:after="0"/>
      </w:pPr>
      <w:r w:rsidRPr="00486CB1">
        <w:rPr>
          <w:rStyle w:val="Heading1Char"/>
          <w:rFonts w:eastAsiaTheme="minorHAnsi"/>
          <w:noProof/>
          <w:color w:val="006B77"/>
          <w:sz w:val="36"/>
          <w:szCs w:val="40"/>
          <w:lang w:val="en-A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F00C67" wp14:editId="598BB851">
                <wp:simplePos x="0" y="0"/>
                <wp:positionH relativeFrom="margin">
                  <wp:posOffset>-129540</wp:posOffset>
                </wp:positionH>
                <wp:positionV relativeFrom="paragraph">
                  <wp:posOffset>9525</wp:posOffset>
                </wp:positionV>
                <wp:extent cx="6314440" cy="666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444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E79C1F" w14:textId="064B4B9D" w:rsidR="00D85DF1" w:rsidRPr="00A0769F" w:rsidRDefault="00BA01C7" w:rsidP="00A0769F">
                            <w:pPr>
                              <w:pStyle w:val="Title1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Home </w:t>
                            </w:r>
                            <w:r w:rsidR="00427AB1">
                              <w:rPr>
                                <w:color w:val="FFFFFF" w:themeColor="background1"/>
                              </w:rPr>
                              <w:t>education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136CC7">
                              <w:rPr>
                                <w:color w:val="FFFFFF" w:themeColor="background1"/>
                              </w:rPr>
                              <w:t>fact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00C6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0.2pt;margin-top:.75pt;width:497.2pt;height:52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" filled="f" stroked="f" strokeweight=".5pt">
                <v:textbox>
                  <w:txbxContent>
                    <w:p w14:paraId="5AE79C1F" w14:textId="064B4B9D" w:rsidR="00D85DF1" w:rsidRPr="00A0769F" w:rsidRDefault="00BA01C7" w:rsidP="00A0769F">
                      <w:pPr>
                        <w:pStyle w:val="Title1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Home </w:t>
                      </w:r>
                      <w:r w:rsidR="00427AB1">
                        <w:rPr>
                          <w:color w:val="FFFFFF" w:themeColor="background1"/>
                        </w:rPr>
                        <w:t>education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="00136CC7">
                        <w:rPr>
                          <w:color w:val="FFFFFF" w:themeColor="background1"/>
                        </w:rPr>
                        <w:t>fact sheet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6CB1">
        <w:rPr>
          <w:rStyle w:val="Heading1Char"/>
          <w:rFonts w:eastAsiaTheme="minorHAnsi"/>
          <w:noProof/>
          <w:color w:val="006B77"/>
          <w:sz w:val="36"/>
          <w:szCs w:val="40"/>
          <w:lang w:val="en-AU"/>
        </w:rPr>
        <w:drawing>
          <wp:anchor distT="0" distB="540385" distL="114300" distR="114300" simplePos="0" relativeHeight="251653632" behindDoc="0" locked="0" layoutInCell="1" allowOverlap="1" wp14:anchorId="4AD1E891" wp14:editId="67C8E87B">
            <wp:simplePos x="0" y="0"/>
            <wp:positionH relativeFrom="page">
              <wp:align>right</wp:align>
            </wp:positionH>
            <wp:positionV relativeFrom="page">
              <wp:posOffset>648119</wp:posOffset>
            </wp:positionV>
            <wp:extent cx="7546975" cy="9906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E A4 Fact sheet_Portrait_Block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7F63" w:rsidRPr="00486CB1">
        <w:rPr>
          <w:rStyle w:val="Heading1Char"/>
          <w:rFonts w:eastAsiaTheme="minorHAnsi"/>
          <w:noProof/>
          <w:color w:val="006B77"/>
          <w:sz w:val="36"/>
          <w:szCs w:val="40"/>
          <w:lang w:val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87A198" wp14:editId="442359E0">
                <wp:simplePos x="0" y="0"/>
                <wp:positionH relativeFrom="column">
                  <wp:posOffset>2248137</wp:posOffset>
                </wp:positionH>
                <wp:positionV relativeFrom="paragraph">
                  <wp:posOffset>-495000</wp:posOffset>
                </wp:positionV>
                <wp:extent cx="4296668" cy="30605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6668" cy="3060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3CC80" w14:textId="77777777" w:rsidR="001B67C4" w:rsidRPr="00A842C4" w:rsidRDefault="00427AB1" w:rsidP="001B67C4">
                            <w:pPr>
                              <w:jc w:val="right"/>
                              <w:rPr>
                                <w:color w:val="FFFFFF" w:themeColor="ligh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light1"/>
                                <w:sz w:val="20"/>
                                <w:szCs w:val="20"/>
                              </w:rPr>
                              <w:t>Home Education Unit, Queensland Depart</w:t>
                            </w:r>
                            <w:r w:rsidR="00287F63">
                              <w:rPr>
                                <w:color w:val="FFFFFF" w:themeColor="light1"/>
                                <w:sz w:val="20"/>
                                <w:szCs w:val="20"/>
                              </w:rPr>
                              <w:t>ment</w:t>
                            </w:r>
                            <w:r>
                              <w:rPr>
                                <w:color w:val="FFFFFF" w:themeColor="light1"/>
                                <w:sz w:val="20"/>
                                <w:szCs w:val="20"/>
                              </w:rPr>
                              <w:t xml:space="preserve"> of Education</w:t>
                            </w:r>
                          </w:p>
                          <w:p w14:paraId="0D2902A0" w14:textId="77777777" w:rsidR="001B67C4" w:rsidRPr="00A842C4" w:rsidRDefault="001B67C4" w:rsidP="001B67C4">
                            <w:pPr>
                              <w:rPr>
                                <w:color w:val="FFFFFF" w:themeColor="ligh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light1"/>
                                <w:sz w:val="20"/>
                                <w:szCs w:val="20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51999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7A198" id="Text Box 6" o:spid="_x0000_s1027" type="#_x0000_t202" style="position:absolute;margin-left:177pt;margin-top:-39pt;width:338.3pt;height:24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" filled="f" stroked="f" strokeweight=".5pt">
                <v:textbox inset="0,0,6.99997mm,0">
                  <w:txbxContent>
                    <w:p w14:paraId="1BE3CC80" w14:textId="77777777" w:rsidR="001B67C4" w:rsidRPr="00A842C4" w:rsidRDefault="00427AB1" w:rsidP="001B67C4">
                      <w:pPr>
                        <w:jc w:val="right"/>
                        <w:rPr>
                          <w:color w:val="FFFFFF" w:themeColor="light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light1"/>
                          <w:sz w:val="20"/>
                          <w:szCs w:val="20"/>
                        </w:rPr>
                        <w:t>Home Education Unit, Queensland Depart</w:t>
                      </w:r>
                      <w:r w:rsidR="00287F63">
                        <w:rPr>
                          <w:color w:val="FFFFFF" w:themeColor="light1"/>
                          <w:sz w:val="20"/>
                          <w:szCs w:val="20"/>
                        </w:rPr>
                        <w:t>ment</w:t>
                      </w:r>
                      <w:r>
                        <w:rPr>
                          <w:color w:val="FFFFFF" w:themeColor="light1"/>
                          <w:sz w:val="20"/>
                          <w:szCs w:val="20"/>
                        </w:rPr>
                        <w:t xml:space="preserve"> of Education</w:t>
                      </w:r>
                    </w:p>
                    <w:p w14:paraId="0D2902A0" w14:textId="77777777" w:rsidR="001B67C4" w:rsidRPr="00A842C4" w:rsidRDefault="001B67C4" w:rsidP="001B67C4">
                      <w:pPr>
                        <w:rPr>
                          <w:color w:val="FFFFFF" w:themeColor="light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light1"/>
                          <w:sz w:val="20"/>
                          <w:szCs w:val="20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78670696"/>
      <w:bookmarkEnd w:id="0"/>
      <w:r w:rsidR="00136CC7" w:rsidRPr="00486CB1">
        <w:rPr>
          <w:rStyle w:val="Heading1Char"/>
          <w:rFonts w:eastAsiaTheme="minorHAnsi"/>
          <w:color w:val="006B77"/>
          <w:sz w:val="36"/>
          <w:szCs w:val="40"/>
          <w:lang w:val="en-AU"/>
        </w:rPr>
        <w:t xml:space="preserve">What is home </w:t>
      </w:r>
      <w:r w:rsidR="00486CB1" w:rsidRPr="00486CB1">
        <w:rPr>
          <w:rStyle w:val="Heading1Char"/>
          <w:rFonts w:eastAsiaTheme="minorHAnsi"/>
          <w:color w:val="006B77"/>
          <w:sz w:val="36"/>
          <w:szCs w:val="40"/>
          <w:lang w:val="en-AU"/>
        </w:rPr>
        <w:t>education?</w:t>
      </w:r>
    </w:p>
    <w:p w14:paraId="35E524D3" w14:textId="6AC17DF7" w:rsidR="00486CB1" w:rsidRPr="00676A04" w:rsidRDefault="009E6ED2" w:rsidP="00486CB1">
      <w:pPr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H</w:t>
      </w:r>
      <w:r w:rsidR="00486CB1" w:rsidRPr="00676A04">
        <w:rPr>
          <w:sz w:val="21"/>
          <w:szCs w:val="21"/>
          <w:lang w:eastAsia="zh-CN"/>
        </w:rPr>
        <w:t xml:space="preserve">ome education is a </w:t>
      </w:r>
      <w:r w:rsidR="00486CB1" w:rsidRPr="00676A04">
        <w:rPr>
          <w:sz w:val="21"/>
          <w:szCs w:val="21"/>
        </w:rPr>
        <w:t xml:space="preserve">legally recognised </w:t>
      </w:r>
      <w:r>
        <w:rPr>
          <w:sz w:val="21"/>
          <w:szCs w:val="21"/>
        </w:rPr>
        <w:t xml:space="preserve">education </w:t>
      </w:r>
      <w:r w:rsidR="00486CB1" w:rsidRPr="00676A04">
        <w:rPr>
          <w:sz w:val="21"/>
          <w:szCs w:val="21"/>
        </w:rPr>
        <w:t>option</w:t>
      </w:r>
      <w:r w:rsidR="00486CB1" w:rsidRPr="00676A04">
        <w:rPr>
          <w:sz w:val="21"/>
          <w:szCs w:val="21"/>
          <w:lang w:eastAsia="zh-CN"/>
        </w:rPr>
        <w:t xml:space="preserve"> where parents take on the responsibility to </w:t>
      </w:r>
      <w:r>
        <w:rPr>
          <w:sz w:val="21"/>
          <w:szCs w:val="21"/>
          <w:lang w:eastAsia="zh-CN"/>
        </w:rPr>
        <w:t xml:space="preserve">provide a high-quality </w:t>
      </w:r>
      <w:r w:rsidR="00486CB1" w:rsidRPr="00676A04">
        <w:rPr>
          <w:sz w:val="21"/>
          <w:szCs w:val="21"/>
          <w:lang w:eastAsia="zh-CN"/>
        </w:rPr>
        <w:t>educat</w:t>
      </w:r>
      <w:r>
        <w:rPr>
          <w:sz w:val="21"/>
          <w:szCs w:val="21"/>
          <w:lang w:eastAsia="zh-CN"/>
        </w:rPr>
        <w:t>ion to</w:t>
      </w:r>
      <w:r w:rsidR="00486CB1" w:rsidRPr="00676A04">
        <w:rPr>
          <w:sz w:val="21"/>
          <w:szCs w:val="21"/>
          <w:lang w:eastAsia="zh-CN"/>
        </w:rPr>
        <w:t xml:space="preserve"> their child at home.</w:t>
      </w:r>
    </w:p>
    <w:p w14:paraId="69A93111" w14:textId="3015E925" w:rsidR="00510902" w:rsidRDefault="00486CB1" w:rsidP="00486CB1">
      <w:pPr>
        <w:rPr>
          <w:sz w:val="21"/>
          <w:szCs w:val="21"/>
          <w:lang w:eastAsia="zh-CN"/>
        </w:rPr>
      </w:pPr>
      <w:r w:rsidRPr="00676A04">
        <w:rPr>
          <w:sz w:val="21"/>
          <w:szCs w:val="21"/>
          <w:lang w:eastAsia="zh-CN"/>
        </w:rPr>
        <w:t xml:space="preserve">If you want to educate your child at home, you must </w:t>
      </w:r>
      <w:r w:rsidRPr="00676A04">
        <w:rPr>
          <w:sz w:val="21"/>
          <w:szCs w:val="21"/>
        </w:rPr>
        <w:t>apply</w:t>
      </w:r>
      <w:r w:rsidRPr="00676A04">
        <w:rPr>
          <w:sz w:val="21"/>
          <w:szCs w:val="21"/>
          <w:lang w:eastAsia="zh-CN"/>
        </w:rPr>
        <w:t xml:space="preserve"> to register them and then report annually on their educational progress.</w:t>
      </w:r>
      <w:r w:rsidR="00C32B13">
        <w:rPr>
          <w:sz w:val="21"/>
          <w:szCs w:val="21"/>
          <w:lang w:eastAsia="zh-CN"/>
        </w:rPr>
        <w:t xml:space="preserve"> </w:t>
      </w:r>
      <w:r w:rsidR="00510902" w:rsidRPr="00676A04">
        <w:rPr>
          <w:sz w:val="21"/>
          <w:szCs w:val="21"/>
          <w:lang w:eastAsia="zh-CN"/>
        </w:rPr>
        <w:t>You may also engage a registered teacher to deliver your child’s educational program.</w:t>
      </w:r>
    </w:p>
    <w:p w14:paraId="1ACC563C" w14:textId="2D77D7E1" w:rsidR="00510902" w:rsidRPr="00A0769F" w:rsidRDefault="00510902" w:rsidP="00510902">
      <w:pPr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 xml:space="preserve">Home education is not the same as distance education or rural and remote </w:t>
      </w:r>
      <w:r w:rsidR="008B5C67">
        <w:rPr>
          <w:sz w:val="21"/>
          <w:szCs w:val="21"/>
          <w:lang w:eastAsia="zh-CN"/>
        </w:rPr>
        <w:t>education</w:t>
      </w:r>
      <w:r w:rsidR="00F70702">
        <w:rPr>
          <w:sz w:val="21"/>
          <w:szCs w:val="21"/>
          <w:lang w:eastAsia="zh-CN"/>
        </w:rPr>
        <w:t>.</w:t>
      </w:r>
    </w:p>
    <w:p w14:paraId="2C14F558" w14:textId="284A0914" w:rsidR="00E73EE5" w:rsidRDefault="00E73EE5" w:rsidP="00803B81">
      <w:pPr>
        <w:pStyle w:val="Heading3"/>
        <w:spacing w:after="0"/>
        <w:rPr>
          <w:lang w:eastAsia="zh-CN"/>
        </w:rPr>
      </w:pPr>
      <w:r>
        <w:rPr>
          <w:lang w:eastAsia="zh-CN"/>
        </w:rPr>
        <w:t>Home Education Unit</w:t>
      </w:r>
    </w:p>
    <w:p w14:paraId="3B14F7A0" w14:textId="0CECFD02" w:rsidR="00E73EE5" w:rsidRPr="001801AF" w:rsidRDefault="00E73EE5" w:rsidP="00E73EE5">
      <w:pPr>
        <w:rPr>
          <w:sz w:val="21"/>
          <w:szCs w:val="21"/>
        </w:rPr>
      </w:pPr>
      <w:bookmarkStart w:id="1" w:name="_Hlk181880526"/>
      <w:r>
        <w:rPr>
          <w:sz w:val="21"/>
          <w:szCs w:val="21"/>
        </w:rPr>
        <w:t>T</w:t>
      </w:r>
      <w:r w:rsidRPr="001801AF">
        <w:rPr>
          <w:sz w:val="21"/>
          <w:szCs w:val="21"/>
        </w:rPr>
        <w:t>he Home Education Unit</w:t>
      </w:r>
      <w:r w:rsidR="00323F66">
        <w:rPr>
          <w:sz w:val="21"/>
          <w:szCs w:val="21"/>
        </w:rPr>
        <w:t xml:space="preserve"> is part of the</w:t>
      </w:r>
      <w:r>
        <w:rPr>
          <w:sz w:val="21"/>
          <w:szCs w:val="21"/>
        </w:rPr>
        <w:t xml:space="preserve"> Queensland </w:t>
      </w:r>
      <w:r w:rsidRPr="001801AF">
        <w:rPr>
          <w:sz w:val="21"/>
          <w:szCs w:val="21"/>
        </w:rPr>
        <w:t>Department of Education</w:t>
      </w:r>
      <w:r w:rsidR="00437356">
        <w:rPr>
          <w:sz w:val="21"/>
          <w:szCs w:val="21"/>
        </w:rPr>
        <w:t xml:space="preserve">. </w:t>
      </w:r>
      <w:r w:rsidR="002C139B">
        <w:rPr>
          <w:sz w:val="21"/>
          <w:szCs w:val="21"/>
        </w:rPr>
        <w:t xml:space="preserve">It is </w:t>
      </w:r>
      <w:r>
        <w:rPr>
          <w:sz w:val="21"/>
          <w:szCs w:val="21"/>
        </w:rPr>
        <w:t>responsible for regulating home education in Queensland. Please contact the Home Education Unit for more information and support about home education in Queensland</w:t>
      </w:r>
      <w:r w:rsidR="003277FC">
        <w:rPr>
          <w:sz w:val="21"/>
          <w:szCs w:val="21"/>
        </w:rPr>
        <w:t xml:space="preserve"> or visit the website: </w:t>
      </w:r>
      <w:hyperlink r:id="rId12" w:history="1">
        <w:r w:rsidR="003277FC" w:rsidRPr="003D4C6F">
          <w:rPr>
            <w:rStyle w:val="Hyperlink"/>
            <w:sz w:val="21"/>
            <w:szCs w:val="21"/>
            <w:lang w:eastAsia="zh-CN"/>
          </w:rPr>
          <w:t>https://education.qld.gov.au/schools-educators/other-education/home-education</w:t>
        </w:r>
      </w:hyperlink>
      <w:r>
        <w:rPr>
          <w:sz w:val="21"/>
          <w:szCs w:val="21"/>
        </w:rPr>
        <w:t>.</w:t>
      </w:r>
    </w:p>
    <w:bookmarkEnd w:id="1"/>
    <w:p w14:paraId="175BF865" w14:textId="77777777" w:rsidR="00510902" w:rsidRPr="00676A04" w:rsidRDefault="00510902" w:rsidP="00803B81">
      <w:pPr>
        <w:pStyle w:val="Heading3"/>
        <w:spacing w:after="0"/>
        <w:rPr>
          <w:lang w:eastAsia="zh-CN"/>
        </w:rPr>
      </w:pPr>
      <w:r>
        <w:rPr>
          <w:lang w:eastAsia="zh-CN"/>
        </w:rPr>
        <w:t>Eligibility</w:t>
      </w:r>
    </w:p>
    <w:p w14:paraId="3E54F5BC" w14:textId="77777777" w:rsidR="009E6ED2" w:rsidRDefault="009E6ED2" w:rsidP="009E6ED2">
      <w:pPr>
        <w:rPr>
          <w:sz w:val="21"/>
          <w:szCs w:val="21"/>
          <w:lang w:eastAsia="zh-CN"/>
        </w:rPr>
      </w:pPr>
      <w:r w:rsidRPr="00676A04">
        <w:rPr>
          <w:sz w:val="21"/>
          <w:szCs w:val="21"/>
          <w:lang w:eastAsia="zh-CN"/>
        </w:rPr>
        <w:t xml:space="preserve">You can register your child for home education if they are </w:t>
      </w:r>
      <w:r w:rsidR="00E73EE5">
        <w:rPr>
          <w:sz w:val="21"/>
          <w:szCs w:val="21"/>
          <w:lang w:eastAsia="zh-CN"/>
        </w:rPr>
        <w:t xml:space="preserve">between </w:t>
      </w:r>
      <w:r w:rsidR="00E73EE5" w:rsidRPr="00676A04">
        <w:rPr>
          <w:sz w:val="21"/>
          <w:szCs w:val="21"/>
          <w:lang w:eastAsia="zh-CN"/>
        </w:rPr>
        <w:t xml:space="preserve">5-and-a-half years old and 17 years old by 31 December this year </w:t>
      </w:r>
      <w:r w:rsidRPr="00676A04">
        <w:rPr>
          <w:sz w:val="21"/>
          <w:szCs w:val="21"/>
          <w:lang w:eastAsia="zh-CN"/>
        </w:rPr>
        <w:t xml:space="preserve">and </w:t>
      </w:r>
      <w:r w:rsidRPr="00F70702">
        <w:rPr>
          <w:sz w:val="21"/>
          <w:szCs w:val="21"/>
          <w:lang w:eastAsia="zh-CN"/>
        </w:rPr>
        <w:t>aren’t</w:t>
      </w:r>
      <w:r w:rsidRPr="00676A04">
        <w:rPr>
          <w:sz w:val="21"/>
          <w:szCs w:val="21"/>
          <w:lang w:eastAsia="zh-CN"/>
        </w:rPr>
        <w:t xml:space="preserve"> also enrolled at a state or a non-state school.</w:t>
      </w:r>
    </w:p>
    <w:p w14:paraId="5C640C3B" w14:textId="1E883D7C" w:rsidR="00510902" w:rsidRDefault="00510902" w:rsidP="0033621B">
      <w:pPr>
        <w:rPr>
          <w:sz w:val="21"/>
          <w:szCs w:val="21"/>
          <w:lang w:eastAsia="zh-CN"/>
        </w:rPr>
      </w:pPr>
      <w:r w:rsidRPr="00676A04">
        <w:rPr>
          <w:sz w:val="21"/>
          <w:szCs w:val="21"/>
          <w:lang w:eastAsia="zh-CN"/>
        </w:rPr>
        <w:t>You</w:t>
      </w:r>
      <w:r w:rsidR="00022073">
        <w:rPr>
          <w:sz w:val="21"/>
          <w:szCs w:val="21"/>
          <w:lang w:eastAsia="zh-CN"/>
        </w:rPr>
        <w:t>r child</w:t>
      </w:r>
      <w:r w:rsidRPr="00676A04">
        <w:rPr>
          <w:sz w:val="21"/>
          <w:szCs w:val="21"/>
          <w:lang w:eastAsia="zh-CN"/>
        </w:rPr>
        <w:t xml:space="preserve"> </w:t>
      </w:r>
      <w:r w:rsidR="009E6ED2">
        <w:rPr>
          <w:sz w:val="21"/>
          <w:szCs w:val="21"/>
          <w:lang w:eastAsia="zh-CN"/>
        </w:rPr>
        <w:t xml:space="preserve">also </w:t>
      </w:r>
      <w:r w:rsidRPr="00676A04">
        <w:rPr>
          <w:sz w:val="21"/>
          <w:szCs w:val="21"/>
          <w:lang w:eastAsia="zh-CN"/>
        </w:rPr>
        <w:t>need</w:t>
      </w:r>
      <w:r w:rsidR="00022073">
        <w:rPr>
          <w:sz w:val="21"/>
          <w:szCs w:val="21"/>
          <w:lang w:eastAsia="zh-CN"/>
        </w:rPr>
        <w:t>s</w:t>
      </w:r>
      <w:r w:rsidRPr="00676A04">
        <w:rPr>
          <w:sz w:val="21"/>
          <w:szCs w:val="21"/>
          <w:lang w:eastAsia="zh-CN"/>
        </w:rPr>
        <w:t xml:space="preserve"> to </w:t>
      </w:r>
      <w:r w:rsidR="00022073">
        <w:rPr>
          <w:sz w:val="21"/>
          <w:szCs w:val="21"/>
          <w:lang w:eastAsia="zh-CN"/>
        </w:rPr>
        <w:t xml:space="preserve">living </w:t>
      </w:r>
      <w:r w:rsidRPr="00676A04">
        <w:rPr>
          <w:sz w:val="21"/>
          <w:szCs w:val="21"/>
          <w:lang w:eastAsia="zh-CN"/>
        </w:rPr>
        <w:t>in Queensland and</w:t>
      </w:r>
      <w:r w:rsidR="00022073">
        <w:rPr>
          <w:sz w:val="21"/>
          <w:szCs w:val="21"/>
          <w:lang w:eastAsia="zh-CN"/>
        </w:rPr>
        <w:t xml:space="preserve"> you need to</w:t>
      </w:r>
      <w:r w:rsidRPr="00676A04">
        <w:rPr>
          <w:sz w:val="21"/>
          <w:szCs w:val="21"/>
          <w:lang w:eastAsia="zh-CN"/>
        </w:rPr>
        <w:t xml:space="preserve"> be your child’s parent or legal guardian.</w:t>
      </w:r>
    </w:p>
    <w:p w14:paraId="05361299" w14:textId="77777777" w:rsidR="00486CB1" w:rsidRDefault="00E73EE5" w:rsidP="00803B81">
      <w:pPr>
        <w:pStyle w:val="Heading3"/>
        <w:spacing w:after="0"/>
        <w:rPr>
          <w:lang w:eastAsia="zh-CN"/>
        </w:rPr>
      </w:pPr>
      <w:r>
        <w:rPr>
          <w:lang w:eastAsia="zh-CN"/>
        </w:rPr>
        <w:t>Registration</w:t>
      </w:r>
    </w:p>
    <w:p w14:paraId="0F460197" w14:textId="77777777" w:rsidR="00C32B13" w:rsidRDefault="00510902" w:rsidP="00676A04">
      <w:pPr>
        <w:rPr>
          <w:sz w:val="21"/>
          <w:szCs w:val="21"/>
        </w:rPr>
      </w:pPr>
      <w:r>
        <w:rPr>
          <w:sz w:val="21"/>
          <w:szCs w:val="21"/>
        </w:rPr>
        <w:t>Y</w:t>
      </w:r>
      <w:r w:rsidR="0033621B" w:rsidRPr="00676A04">
        <w:rPr>
          <w:sz w:val="21"/>
          <w:szCs w:val="21"/>
        </w:rPr>
        <w:t>ou can apply to register your child for home education</w:t>
      </w:r>
      <w:r>
        <w:rPr>
          <w:sz w:val="21"/>
          <w:szCs w:val="21"/>
        </w:rPr>
        <w:t xml:space="preserve"> by completing the</w:t>
      </w:r>
      <w:r w:rsidR="00676A04">
        <w:rPr>
          <w:sz w:val="21"/>
          <w:szCs w:val="21"/>
        </w:rPr>
        <w:t xml:space="preserve"> online </w:t>
      </w:r>
      <w:r>
        <w:rPr>
          <w:sz w:val="21"/>
          <w:szCs w:val="21"/>
        </w:rPr>
        <w:t xml:space="preserve">registration </w:t>
      </w:r>
      <w:r w:rsidR="00676A04">
        <w:rPr>
          <w:sz w:val="21"/>
          <w:szCs w:val="21"/>
        </w:rPr>
        <w:t xml:space="preserve">form or </w:t>
      </w:r>
      <w:r w:rsidR="0033621B" w:rsidRPr="00676A04">
        <w:rPr>
          <w:sz w:val="21"/>
          <w:szCs w:val="21"/>
        </w:rPr>
        <w:t xml:space="preserve">a paper-based </w:t>
      </w:r>
      <w:r>
        <w:rPr>
          <w:sz w:val="21"/>
          <w:szCs w:val="21"/>
        </w:rPr>
        <w:t xml:space="preserve">registration </w:t>
      </w:r>
      <w:r w:rsidR="0033621B" w:rsidRPr="00676A04">
        <w:rPr>
          <w:sz w:val="21"/>
          <w:szCs w:val="21"/>
        </w:rPr>
        <w:t>form that you email or post to us.</w:t>
      </w:r>
      <w:r w:rsidR="00803B81">
        <w:rPr>
          <w:sz w:val="21"/>
          <w:szCs w:val="21"/>
        </w:rPr>
        <w:t xml:space="preserve"> You can end your child’s registration at any time by notifying the Home Education Unit.</w:t>
      </w:r>
      <w:r w:rsidR="00C35B3B">
        <w:rPr>
          <w:sz w:val="21"/>
          <w:szCs w:val="21"/>
        </w:rPr>
        <w:t xml:space="preserve"> </w:t>
      </w:r>
    </w:p>
    <w:p w14:paraId="06741EEC" w14:textId="52F15490" w:rsidR="0033621B" w:rsidRDefault="00C35B3B" w:rsidP="00676A04">
      <w:pPr>
        <w:rPr>
          <w:sz w:val="21"/>
          <w:szCs w:val="21"/>
        </w:rPr>
      </w:pPr>
      <w:r>
        <w:rPr>
          <w:sz w:val="21"/>
          <w:szCs w:val="21"/>
        </w:rPr>
        <w:t xml:space="preserve">Registration will also end </w:t>
      </w:r>
      <w:r w:rsidR="00801177">
        <w:rPr>
          <w:sz w:val="21"/>
          <w:szCs w:val="21"/>
        </w:rPr>
        <w:t xml:space="preserve">on 31 December in the year they turn 17 or </w:t>
      </w:r>
      <w:r>
        <w:rPr>
          <w:sz w:val="21"/>
          <w:szCs w:val="21"/>
        </w:rPr>
        <w:t xml:space="preserve">if you have enrolled your </w:t>
      </w:r>
      <w:r w:rsidR="00323F66">
        <w:rPr>
          <w:sz w:val="21"/>
          <w:szCs w:val="21"/>
        </w:rPr>
        <w:t>child at a school</w:t>
      </w:r>
      <w:r>
        <w:rPr>
          <w:sz w:val="21"/>
          <w:szCs w:val="21"/>
        </w:rPr>
        <w:t xml:space="preserve">. </w:t>
      </w:r>
      <w:r w:rsidR="00801177">
        <w:rPr>
          <w:sz w:val="21"/>
          <w:szCs w:val="21"/>
        </w:rPr>
        <w:t>Y</w:t>
      </w:r>
      <w:r>
        <w:rPr>
          <w:sz w:val="21"/>
          <w:szCs w:val="21"/>
        </w:rPr>
        <w:t xml:space="preserve">ou </w:t>
      </w:r>
      <w:r w:rsidR="00801177">
        <w:rPr>
          <w:sz w:val="21"/>
          <w:szCs w:val="21"/>
        </w:rPr>
        <w:t>will need to</w:t>
      </w:r>
      <w:r>
        <w:rPr>
          <w:sz w:val="21"/>
          <w:szCs w:val="21"/>
        </w:rPr>
        <w:t xml:space="preserve"> </w:t>
      </w:r>
      <w:r w:rsidR="00323F66">
        <w:rPr>
          <w:sz w:val="21"/>
          <w:szCs w:val="21"/>
        </w:rPr>
        <w:t>tell us the name of th</w:t>
      </w:r>
      <w:r>
        <w:rPr>
          <w:sz w:val="21"/>
          <w:szCs w:val="21"/>
        </w:rPr>
        <w:t xml:space="preserve">e </w:t>
      </w:r>
      <w:r w:rsidR="00323F66">
        <w:rPr>
          <w:sz w:val="21"/>
          <w:szCs w:val="21"/>
        </w:rPr>
        <w:t>school</w:t>
      </w:r>
      <w:r w:rsidR="00801177">
        <w:rPr>
          <w:sz w:val="21"/>
          <w:szCs w:val="21"/>
        </w:rPr>
        <w:t xml:space="preserve"> that you are enrolling your child in</w:t>
      </w:r>
      <w:r w:rsidR="00323F66">
        <w:rPr>
          <w:sz w:val="21"/>
          <w:szCs w:val="21"/>
        </w:rPr>
        <w:t xml:space="preserve"> when you surrender your child’s registration.</w:t>
      </w:r>
    </w:p>
    <w:p w14:paraId="3898D899" w14:textId="414AAB4B" w:rsidR="006D7240" w:rsidRDefault="006D7240" w:rsidP="00676A04">
      <w:pPr>
        <w:rPr>
          <w:sz w:val="21"/>
          <w:szCs w:val="21"/>
        </w:rPr>
      </w:pPr>
    </w:p>
    <w:p w14:paraId="689A3376" w14:textId="7EB52030" w:rsidR="00A0769F" w:rsidRDefault="00A0769F" w:rsidP="00676A04">
      <w:pPr>
        <w:rPr>
          <w:sz w:val="21"/>
          <w:szCs w:val="21"/>
        </w:rPr>
      </w:pPr>
    </w:p>
    <w:p w14:paraId="05A0C7FA" w14:textId="04248316" w:rsidR="00A0769F" w:rsidRDefault="00A0769F" w:rsidP="00676A04">
      <w:pPr>
        <w:rPr>
          <w:sz w:val="21"/>
          <w:szCs w:val="21"/>
        </w:rPr>
      </w:pPr>
    </w:p>
    <w:p w14:paraId="08687328" w14:textId="77777777" w:rsidR="00A0769F" w:rsidRDefault="00A0769F" w:rsidP="00676A04">
      <w:pPr>
        <w:rPr>
          <w:sz w:val="21"/>
          <w:szCs w:val="21"/>
        </w:rPr>
      </w:pPr>
    </w:p>
    <w:p w14:paraId="717494D7" w14:textId="06F3A519" w:rsidR="00722806" w:rsidRDefault="00552836" w:rsidP="00676A04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224B11" wp14:editId="7B6C240D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5229225" cy="3040912"/>
                <wp:effectExtent l="0" t="0" r="28575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9225" cy="304091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5E636" w14:textId="137B0F1A" w:rsidR="00722806" w:rsidRPr="008B42F8" w:rsidRDefault="00D07BE5" w:rsidP="00722806">
                            <w:pPr>
                              <w:spacing w:after="0"/>
                              <w:rPr>
                                <w:b/>
                                <w:bCs/>
                                <w:color w:val="171717" w:themeColor="background2" w:themeShade="1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1717" w:themeColor="background2" w:themeShade="1A"/>
                                <w:sz w:val="32"/>
                                <w:szCs w:val="32"/>
                              </w:rPr>
                              <w:t>Home education r</w:t>
                            </w:r>
                            <w:r w:rsidR="00722806" w:rsidRPr="008B42F8">
                              <w:rPr>
                                <w:b/>
                                <w:bCs/>
                                <w:color w:val="171717" w:themeColor="background2" w:themeShade="1A"/>
                                <w:sz w:val="32"/>
                                <w:szCs w:val="32"/>
                              </w:rPr>
                              <w:t>egistration process:</w:t>
                            </w:r>
                          </w:p>
                          <w:p w14:paraId="206CC62E" w14:textId="6BC251F5" w:rsidR="00722806" w:rsidRPr="008B42F8" w:rsidRDefault="00722806">
                            <w:pPr>
                              <w:rPr>
                                <w:color w:val="0F2C51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C69F11" wp14:editId="52BEA9FA">
                                  <wp:extent cx="5038725" cy="2543175"/>
                                  <wp:effectExtent l="0" t="0" r="9525" b="9525"/>
                                  <wp:docPr id="10" name="Diagram 10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13" r:lo="rId14" r:qs="rId15" r:cs="rId16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24B11" id="Rectangle 9" o:spid="_x0000_s1028" style="position:absolute;margin-left:0;margin-top:.95pt;width:411.75pt;height:239.4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" fillcolor="#bfbfbf [2412]" strokecolor="#bfbfbf [2412]" strokeweight="1pt">
                <v:textbox>
                  <w:txbxContent>
                    <w:p w14:paraId="3005E636" w14:textId="137B0F1A" w:rsidR="00722806" w:rsidRPr="008B42F8" w:rsidRDefault="00D07BE5" w:rsidP="00722806">
                      <w:pPr>
                        <w:spacing w:after="0"/>
                        <w:rPr>
                          <w:b/>
                          <w:bCs/>
                          <w:color w:val="171717" w:themeColor="background2" w:themeShade="1A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171717" w:themeColor="background2" w:themeShade="1A"/>
                          <w:sz w:val="32"/>
                          <w:szCs w:val="32"/>
                        </w:rPr>
                        <w:t>Home education r</w:t>
                      </w:r>
                      <w:r w:rsidR="00722806" w:rsidRPr="008B42F8">
                        <w:rPr>
                          <w:b/>
                          <w:bCs/>
                          <w:color w:val="171717" w:themeColor="background2" w:themeShade="1A"/>
                          <w:sz w:val="32"/>
                          <w:szCs w:val="32"/>
                        </w:rPr>
                        <w:t>egistration process:</w:t>
                      </w:r>
                    </w:p>
                    <w:p w14:paraId="206CC62E" w14:textId="6BC251F5" w:rsidR="00722806" w:rsidRPr="008B42F8" w:rsidRDefault="00722806">
                      <w:pPr>
                        <w:rPr>
                          <w:color w:val="0F2C51" w:themeColor="text1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C69F11" wp14:editId="52BEA9FA">
                            <wp:extent cx="5038725" cy="2543175"/>
                            <wp:effectExtent l="0" t="0" r="9525" b="9525"/>
                            <wp:docPr id="10" name="Diagram 10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8" r:lo="rId14" r:qs="rId15" r:cs="rId16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3DB39B" w14:textId="17A83EA0" w:rsidR="00722806" w:rsidRDefault="00A0769F" w:rsidP="00676A04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255B48" wp14:editId="5529C9F6">
                <wp:simplePos x="0" y="0"/>
                <wp:positionH relativeFrom="column">
                  <wp:posOffset>633730</wp:posOffset>
                </wp:positionH>
                <wp:positionV relativeFrom="paragraph">
                  <wp:posOffset>267970</wp:posOffset>
                </wp:positionV>
                <wp:extent cx="435610" cy="414655"/>
                <wp:effectExtent l="0" t="0" r="21590" b="23495"/>
                <wp:wrapNone/>
                <wp:docPr id="3" name="Oval 3" descr="Document with solid fil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414655"/>
                        </a:xfrm>
                        <a:prstGeom prst="ellipse">
                          <a:avLst/>
                        </a:prstGeom>
                        <a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rgbClr r="0" g="0" b="0"/>
                        </a:fillRef>
                        <a:effectRef idx="0">
                          <a:schemeClr val="accent2">
                            <a:tint val="5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008742" id="Oval 3" o:spid="_x0000_s1026" alt="Document with solid fill" style="position:absolute;margin-left:49.9pt;margin-top:21.1pt;width:34.3pt;height:3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" strokecolor="white [3201]" strokeweight="1pt">
                <v:fill r:id="rId21" o:title="Document with solid fill" recolor="t" rotate="t" type="frame"/>
                <v:stroke joinstyle="miter"/>
              </v:oval>
            </w:pict>
          </mc:Fallback>
        </mc:AlternateContent>
      </w:r>
    </w:p>
    <w:p w14:paraId="0E8FC204" w14:textId="2EF8BE46" w:rsidR="00722806" w:rsidRDefault="00722806" w:rsidP="00676A04">
      <w:pPr>
        <w:rPr>
          <w:sz w:val="21"/>
          <w:szCs w:val="21"/>
        </w:rPr>
      </w:pPr>
    </w:p>
    <w:p w14:paraId="36863439" w14:textId="3D94A2A6" w:rsidR="00722806" w:rsidRDefault="00A0769F" w:rsidP="00676A04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A68B67" wp14:editId="7E34C7B7">
                <wp:simplePos x="0" y="0"/>
                <wp:positionH relativeFrom="column">
                  <wp:posOffset>871855</wp:posOffset>
                </wp:positionH>
                <wp:positionV relativeFrom="paragraph">
                  <wp:posOffset>243840</wp:posOffset>
                </wp:positionV>
                <wp:extent cx="405765" cy="417195"/>
                <wp:effectExtent l="0" t="0" r="13335" b="20955"/>
                <wp:wrapNone/>
                <wp:docPr id="2" name="Oval 2" descr="Employee badge with solid fil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" cy="417195"/>
                        </a:xfrm>
                        <a:prstGeom prst="ellipse">
                          <a:avLst/>
                        </a:prstGeom>
                        <a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rgbClr r="0" g="0" b="0"/>
                        </a:fillRef>
                        <a:effectRef idx="0">
                          <a:schemeClr val="accent3">
                            <a:tint val="5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156F8A5E" id="Oval 2" o:spid="_x0000_s1026" alt="Employee badge with solid fill" style="position:absolute;margin-left:68.65pt;margin-top:19.2pt;width:31.95pt;height:32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" strokecolor="white [3201]" strokeweight="1pt">
                <v:fill r:id="rId24" o:title="Employee badge with solid fill" recolor="t" rotate="t" type="frame"/>
                <v:stroke joinstyle="miter"/>
              </v:oval>
            </w:pict>
          </mc:Fallback>
        </mc:AlternateContent>
      </w:r>
    </w:p>
    <w:p w14:paraId="4ADE9E6F" w14:textId="45A7487C" w:rsidR="00722806" w:rsidRDefault="00722806" w:rsidP="00676A04">
      <w:pPr>
        <w:rPr>
          <w:sz w:val="21"/>
          <w:szCs w:val="21"/>
        </w:rPr>
      </w:pPr>
    </w:p>
    <w:p w14:paraId="597084A3" w14:textId="3DD38468" w:rsidR="00722806" w:rsidRDefault="00A0769F" w:rsidP="00676A04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81E1A38" wp14:editId="6C3EB838">
                <wp:simplePos x="0" y="0"/>
                <wp:positionH relativeFrom="column">
                  <wp:posOffset>882650</wp:posOffset>
                </wp:positionH>
                <wp:positionV relativeFrom="paragraph">
                  <wp:posOffset>252730</wp:posOffset>
                </wp:positionV>
                <wp:extent cx="394970" cy="382270"/>
                <wp:effectExtent l="0" t="0" r="24130" b="17780"/>
                <wp:wrapNone/>
                <wp:docPr id="7" name="Oval 7" descr="Books with solid fil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" cy="382270"/>
                        </a:xfrm>
                        <a:prstGeom prst="ellipse">
                          <a:avLst/>
                        </a:prstGeom>
                        <a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rgbClr r="0" g="0" b="0"/>
                        </a:fillRef>
                        <a:effectRef idx="0">
                          <a:schemeClr val="accent4">
                            <a:tint val="5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84F1A15" id="Oval 7" o:spid="_x0000_s1026" alt="Books with solid fill" style="position:absolute;margin-left:69.5pt;margin-top:19.9pt;width:31.1pt;height:30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" strokecolor="white [3201]" strokeweight="1pt">
                <v:fill r:id="rId27" o:title="Books with solid fill" recolor="t" rotate="t" type="frame"/>
                <v:stroke joinstyle="miter"/>
              </v:oval>
            </w:pict>
          </mc:Fallback>
        </mc:AlternateContent>
      </w:r>
    </w:p>
    <w:p w14:paraId="491740ED" w14:textId="57EED5B5" w:rsidR="00722806" w:rsidRDefault="00722806" w:rsidP="00676A04">
      <w:pPr>
        <w:rPr>
          <w:sz w:val="21"/>
          <w:szCs w:val="21"/>
        </w:rPr>
      </w:pPr>
    </w:p>
    <w:p w14:paraId="792879CD" w14:textId="2F02897F" w:rsidR="00722806" w:rsidRDefault="00552836" w:rsidP="00676A04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8B71480" wp14:editId="098F6687">
                <wp:simplePos x="0" y="0"/>
                <wp:positionH relativeFrom="column">
                  <wp:posOffset>645160</wp:posOffset>
                </wp:positionH>
                <wp:positionV relativeFrom="paragraph">
                  <wp:posOffset>193675</wp:posOffset>
                </wp:positionV>
                <wp:extent cx="428625" cy="452120"/>
                <wp:effectExtent l="0" t="0" r="28575" b="24130"/>
                <wp:wrapNone/>
                <wp:docPr id="8" name="Oval 8" descr="Bullseye with solid fil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52120"/>
                        </a:xfrm>
                        <a:prstGeom prst="ellipse">
                          <a:avLst/>
                        </a:prstGeom>
                        <a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rgbClr r="0" g="0" b="0"/>
                        </a:fillRef>
                        <a:effectRef idx="0">
                          <a:schemeClr val="accent5">
                            <a:tint val="5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5097AED7" id="Oval 8" o:spid="_x0000_s1026" alt="Bullseye with solid fill" style="position:absolute;margin-left:50.8pt;margin-top:15.25pt;width:33.75pt;height:35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" strokecolor="white [3201]" strokeweight="1pt">
                <v:fill r:id="rId30" o:title="Bullseye with solid fill" recolor="t" rotate="t" type="frame"/>
                <v:stroke joinstyle="miter"/>
              </v:oval>
            </w:pict>
          </mc:Fallback>
        </mc:AlternateContent>
      </w:r>
    </w:p>
    <w:p w14:paraId="04C0F16D" w14:textId="11C433C3" w:rsidR="00722806" w:rsidRDefault="00722806" w:rsidP="00676A04">
      <w:pPr>
        <w:rPr>
          <w:sz w:val="21"/>
          <w:szCs w:val="21"/>
        </w:rPr>
      </w:pPr>
    </w:p>
    <w:p w14:paraId="177B1CBE" w14:textId="7F79ABCD" w:rsidR="00722806" w:rsidRDefault="00722806" w:rsidP="00676A04">
      <w:pPr>
        <w:rPr>
          <w:sz w:val="21"/>
          <w:szCs w:val="21"/>
        </w:rPr>
      </w:pPr>
    </w:p>
    <w:p w14:paraId="57B2D29F" w14:textId="3C3A8A62" w:rsidR="00722806" w:rsidRDefault="00722806" w:rsidP="00676A04">
      <w:pPr>
        <w:rPr>
          <w:sz w:val="21"/>
          <w:szCs w:val="21"/>
        </w:rPr>
      </w:pPr>
    </w:p>
    <w:p w14:paraId="4D766C5D" w14:textId="08FE5133" w:rsidR="00E06BD2" w:rsidRPr="00C32B13" w:rsidRDefault="00E06BD2" w:rsidP="00AE13C9">
      <w:pPr>
        <w:pStyle w:val="Heading3"/>
        <w:spacing w:after="0"/>
        <w:rPr>
          <w:lang w:eastAsia="zh-CN"/>
        </w:rPr>
      </w:pPr>
      <w:r>
        <w:rPr>
          <w:lang w:eastAsia="zh-CN"/>
        </w:rPr>
        <w:t>Educational program</w:t>
      </w:r>
    </w:p>
    <w:p w14:paraId="53280A0B" w14:textId="080FE17F" w:rsidR="00803B81" w:rsidRPr="00E06BD2" w:rsidRDefault="00803B81" w:rsidP="00E06BD2">
      <w:pPr>
        <w:rPr>
          <w:rFonts w:cs="Arial"/>
          <w:sz w:val="21"/>
          <w:szCs w:val="21"/>
        </w:rPr>
      </w:pPr>
      <w:r w:rsidRPr="00E06BD2">
        <w:rPr>
          <w:rFonts w:cs="Arial"/>
          <w:sz w:val="21"/>
          <w:szCs w:val="21"/>
        </w:rPr>
        <w:t>To register your child for home edu</w:t>
      </w:r>
      <w:r w:rsidR="00E06BD2" w:rsidRPr="00E06BD2">
        <w:rPr>
          <w:rFonts w:cs="Arial"/>
          <w:sz w:val="21"/>
          <w:szCs w:val="21"/>
        </w:rPr>
        <w:t>cation</w:t>
      </w:r>
      <w:r w:rsidRPr="00E06BD2">
        <w:rPr>
          <w:rFonts w:cs="Arial"/>
          <w:sz w:val="21"/>
          <w:szCs w:val="21"/>
        </w:rPr>
        <w:t xml:space="preserve">, you must include a written summary of your child’s </w:t>
      </w:r>
      <w:r w:rsidR="00E06BD2" w:rsidRPr="00E06BD2">
        <w:rPr>
          <w:rFonts w:cs="Arial"/>
          <w:sz w:val="21"/>
          <w:szCs w:val="21"/>
        </w:rPr>
        <w:t>educational</w:t>
      </w:r>
      <w:r w:rsidRPr="00E06BD2">
        <w:rPr>
          <w:rFonts w:cs="Arial"/>
          <w:sz w:val="21"/>
          <w:szCs w:val="21"/>
        </w:rPr>
        <w:t xml:space="preserve"> program</w:t>
      </w:r>
      <w:r w:rsidR="00E06BD2" w:rsidRPr="00E06BD2">
        <w:rPr>
          <w:rFonts w:cs="Arial"/>
          <w:sz w:val="21"/>
          <w:szCs w:val="21"/>
        </w:rPr>
        <w:t xml:space="preserve"> </w:t>
      </w:r>
      <w:r w:rsidR="003A01FD">
        <w:rPr>
          <w:rFonts w:cs="Arial"/>
          <w:sz w:val="21"/>
          <w:szCs w:val="21"/>
        </w:rPr>
        <w:t>with</w:t>
      </w:r>
      <w:r w:rsidR="00323F66">
        <w:rPr>
          <w:rFonts w:cs="Arial"/>
          <w:sz w:val="21"/>
          <w:szCs w:val="21"/>
        </w:rPr>
        <w:t xml:space="preserve"> </w:t>
      </w:r>
      <w:r w:rsidR="00E06BD2" w:rsidRPr="00E06BD2">
        <w:rPr>
          <w:rFonts w:cs="Arial"/>
          <w:sz w:val="21"/>
          <w:szCs w:val="21"/>
        </w:rPr>
        <w:t>your application</w:t>
      </w:r>
      <w:r w:rsidRPr="00E06BD2">
        <w:rPr>
          <w:rFonts w:cs="Arial"/>
          <w:sz w:val="21"/>
          <w:szCs w:val="21"/>
        </w:rPr>
        <w:t>. The education</w:t>
      </w:r>
      <w:r w:rsidR="00323F66">
        <w:rPr>
          <w:rFonts w:cs="Arial"/>
          <w:sz w:val="21"/>
          <w:szCs w:val="21"/>
        </w:rPr>
        <w:t>al</w:t>
      </w:r>
      <w:r w:rsidRPr="00E06BD2">
        <w:rPr>
          <w:rFonts w:cs="Arial"/>
          <w:sz w:val="21"/>
          <w:szCs w:val="21"/>
        </w:rPr>
        <w:t xml:space="preserve"> </w:t>
      </w:r>
      <w:r w:rsidR="00E06BD2" w:rsidRPr="00E06BD2">
        <w:rPr>
          <w:rFonts w:cs="Arial"/>
          <w:sz w:val="21"/>
          <w:szCs w:val="21"/>
        </w:rPr>
        <w:t>program</w:t>
      </w:r>
      <w:r w:rsidRPr="00E06BD2">
        <w:rPr>
          <w:rFonts w:cs="Arial"/>
          <w:sz w:val="21"/>
          <w:szCs w:val="21"/>
        </w:rPr>
        <w:t xml:space="preserve"> should clearly show </w:t>
      </w:r>
      <w:r w:rsidR="00E06BD2" w:rsidRPr="00E06BD2">
        <w:rPr>
          <w:rFonts w:cs="Arial"/>
          <w:sz w:val="21"/>
          <w:szCs w:val="21"/>
        </w:rPr>
        <w:t xml:space="preserve">how </w:t>
      </w:r>
      <w:r w:rsidRPr="00E06BD2">
        <w:rPr>
          <w:rFonts w:cs="Arial"/>
          <w:sz w:val="21"/>
          <w:szCs w:val="21"/>
        </w:rPr>
        <w:t>they will receive a high-quality education.</w:t>
      </w:r>
    </w:p>
    <w:p w14:paraId="4216352B" w14:textId="0A19E930" w:rsidR="00E06BD2" w:rsidRPr="00E06BD2" w:rsidRDefault="00E06BD2" w:rsidP="00E06BD2">
      <w:pPr>
        <w:spacing w:after="160"/>
        <w:rPr>
          <w:rFonts w:eastAsia="DengXian" w:cs="Arial"/>
          <w:sz w:val="21"/>
          <w:szCs w:val="21"/>
          <w:lang w:eastAsia="zh-CN"/>
        </w:rPr>
      </w:pPr>
      <w:r w:rsidRPr="00E06BD2">
        <w:rPr>
          <w:rFonts w:eastAsia="DengXian" w:cs="Arial"/>
          <w:sz w:val="21"/>
          <w:szCs w:val="21"/>
          <w:lang w:eastAsia="zh-CN"/>
        </w:rPr>
        <w:t xml:space="preserve">Your summary </w:t>
      </w:r>
      <w:r w:rsidR="004717E4">
        <w:rPr>
          <w:rFonts w:eastAsia="DengXian" w:cs="Arial"/>
          <w:sz w:val="21"/>
          <w:szCs w:val="21"/>
          <w:lang w:eastAsia="zh-CN"/>
        </w:rPr>
        <w:t xml:space="preserve">should meet the specific developmental and learning needs of your child and </w:t>
      </w:r>
      <w:r w:rsidRPr="00E06BD2">
        <w:rPr>
          <w:rFonts w:eastAsia="DengXian" w:cs="Arial"/>
          <w:sz w:val="21"/>
          <w:szCs w:val="21"/>
          <w:lang w:eastAsia="zh-CN"/>
        </w:rPr>
        <w:t>should also include some information about how you plan to monitor your child’s educational progress.</w:t>
      </w:r>
    </w:p>
    <w:p w14:paraId="69027F0C" w14:textId="6D2803F1" w:rsidR="00E06BD2" w:rsidRPr="00E06BD2" w:rsidRDefault="00E06BD2" w:rsidP="00E06BD2">
      <w:pPr>
        <w:spacing w:after="160"/>
        <w:rPr>
          <w:rFonts w:eastAsia="DengXian" w:cs="Arial"/>
          <w:sz w:val="21"/>
          <w:szCs w:val="21"/>
          <w:lang w:eastAsia="zh-CN"/>
        </w:rPr>
      </w:pPr>
      <w:r w:rsidRPr="00E06BD2">
        <w:rPr>
          <w:rFonts w:eastAsia="DengXian" w:cs="Arial"/>
          <w:sz w:val="21"/>
          <w:szCs w:val="21"/>
          <w:lang w:eastAsia="zh-CN"/>
        </w:rPr>
        <w:t xml:space="preserve">The Home Education Unit provides some </w:t>
      </w:r>
      <w:r w:rsidRPr="00E06BD2">
        <w:rPr>
          <w:sz w:val="21"/>
          <w:szCs w:val="21"/>
        </w:rPr>
        <w:t>resources</w:t>
      </w:r>
      <w:r w:rsidRPr="00E06BD2">
        <w:rPr>
          <w:rFonts w:eastAsia="DengXian" w:cs="Arial"/>
          <w:sz w:val="21"/>
          <w:szCs w:val="21"/>
          <w:lang w:eastAsia="zh-CN"/>
        </w:rPr>
        <w:t xml:space="preserve"> to help you, including templates. These templates are a guide, and using them is optional.</w:t>
      </w:r>
    </w:p>
    <w:p w14:paraId="1FD0D3B1" w14:textId="77777777" w:rsidR="00287F63" w:rsidRDefault="00287F63" w:rsidP="00AE13C9">
      <w:pPr>
        <w:pStyle w:val="Heading3"/>
        <w:spacing w:after="0"/>
        <w:rPr>
          <w:lang w:eastAsia="zh-CN"/>
        </w:rPr>
      </w:pPr>
      <w:r>
        <w:rPr>
          <w:lang w:eastAsia="zh-CN"/>
        </w:rPr>
        <w:t>Reporting</w:t>
      </w:r>
    </w:p>
    <w:p w14:paraId="5FDC159C" w14:textId="6D7BC7CB" w:rsidR="001801AF" w:rsidRDefault="00287F63" w:rsidP="00676A04">
      <w:pPr>
        <w:rPr>
          <w:sz w:val="21"/>
          <w:szCs w:val="21"/>
          <w:lang w:eastAsia="zh-CN"/>
        </w:rPr>
      </w:pPr>
      <w:r w:rsidRPr="009E6ED2">
        <w:rPr>
          <w:sz w:val="21"/>
          <w:szCs w:val="21"/>
          <w:lang w:eastAsia="zh-CN"/>
        </w:rPr>
        <w:t>For your child’s home education registration to remain current, you will need to submit an annual written report on their educational progress</w:t>
      </w:r>
      <w:r w:rsidR="00803B81">
        <w:rPr>
          <w:sz w:val="21"/>
          <w:szCs w:val="21"/>
          <w:lang w:eastAsia="zh-CN"/>
        </w:rPr>
        <w:t xml:space="preserve"> by the due date</w:t>
      </w:r>
      <w:r w:rsidR="009E6ED2">
        <w:rPr>
          <w:sz w:val="21"/>
          <w:szCs w:val="21"/>
          <w:lang w:eastAsia="zh-CN"/>
        </w:rPr>
        <w:t>.</w:t>
      </w:r>
      <w:r w:rsidR="00C32B13">
        <w:rPr>
          <w:sz w:val="21"/>
          <w:szCs w:val="21"/>
          <w:lang w:eastAsia="zh-CN"/>
        </w:rPr>
        <w:t xml:space="preserve"> </w:t>
      </w:r>
      <w:r w:rsidRPr="009E6ED2">
        <w:rPr>
          <w:sz w:val="21"/>
          <w:szCs w:val="21"/>
          <w:lang w:eastAsia="zh-CN"/>
        </w:rPr>
        <w:t>This is one of the standard conditions of registration in Queensland.</w:t>
      </w:r>
    </w:p>
    <w:p w14:paraId="1935DDFC" w14:textId="4252CA00" w:rsidR="00803B81" w:rsidRDefault="00803B81" w:rsidP="00676A04">
      <w:pPr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 xml:space="preserve">You must use the approved reporting form </w:t>
      </w:r>
      <w:r w:rsidR="00F70702">
        <w:rPr>
          <w:sz w:val="21"/>
          <w:szCs w:val="21"/>
          <w:lang w:eastAsia="zh-CN"/>
        </w:rPr>
        <w:t xml:space="preserve">to </w:t>
      </w:r>
      <w:r>
        <w:rPr>
          <w:sz w:val="21"/>
          <w:szCs w:val="21"/>
          <w:lang w:eastAsia="zh-CN"/>
        </w:rPr>
        <w:t>submit your child’s report</w:t>
      </w:r>
      <w:r w:rsidR="00F70702">
        <w:rPr>
          <w:sz w:val="21"/>
          <w:szCs w:val="21"/>
          <w:lang w:eastAsia="zh-CN"/>
        </w:rPr>
        <w:t>.</w:t>
      </w:r>
      <w:r>
        <w:rPr>
          <w:sz w:val="21"/>
          <w:szCs w:val="21"/>
          <w:lang w:eastAsia="zh-CN"/>
        </w:rPr>
        <w:t xml:space="preserve"> </w:t>
      </w:r>
      <w:r w:rsidR="00F70702">
        <w:rPr>
          <w:sz w:val="21"/>
          <w:szCs w:val="21"/>
          <w:lang w:eastAsia="zh-CN"/>
        </w:rPr>
        <w:t>T</w:t>
      </w:r>
      <w:r>
        <w:rPr>
          <w:sz w:val="21"/>
          <w:szCs w:val="21"/>
          <w:lang w:eastAsia="zh-CN"/>
        </w:rPr>
        <w:t>h</w:t>
      </w:r>
      <w:r w:rsidR="00323F66">
        <w:rPr>
          <w:sz w:val="21"/>
          <w:szCs w:val="21"/>
          <w:lang w:eastAsia="zh-CN"/>
        </w:rPr>
        <w:t xml:space="preserve">is is </w:t>
      </w:r>
      <w:r>
        <w:rPr>
          <w:sz w:val="21"/>
          <w:szCs w:val="21"/>
          <w:lang w:eastAsia="zh-CN"/>
        </w:rPr>
        <w:t>available as an online form or paper-based form.</w:t>
      </w:r>
    </w:p>
    <w:p w14:paraId="4291DDFE" w14:textId="0EB981A3" w:rsidR="00287F63" w:rsidRDefault="00287F63" w:rsidP="008230B4">
      <w:pPr>
        <w:pStyle w:val="Heading3"/>
        <w:spacing w:after="0"/>
        <w:rPr>
          <w:lang w:eastAsia="zh-CN"/>
        </w:rPr>
      </w:pPr>
      <w:r>
        <w:rPr>
          <w:lang w:eastAsia="zh-CN"/>
        </w:rPr>
        <w:t>Senior seconda</w:t>
      </w:r>
      <w:r w:rsidR="00676A04">
        <w:rPr>
          <w:lang w:eastAsia="zh-CN"/>
        </w:rPr>
        <w:t>ry</w:t>
      </w:r>
    </w:p>
    <w:p w14:paraId="70FE441E" w14:textId="42B200CA" w:rsidR="00E73EE5" w:rsidRPr="008230B4" w:rsidRDefault="00E73EE5" w:rsidP="00E73EE5">
      <w:pPr>
        <w:rPr>
          <w:sz w:val="21"/>
          <w:szCs w:val="21"/>
          <w:lang w:eastAsia="zh-CN"/>
        </w:rPr>
      </w:pPr>
      <w:r w:rsidRPr="008230B4">
        <w:rPr>
          <w:sz w:val="21"/>
          <w:szCs w:val="21"/>
          <w:lang w:eastAsia="zh-CN"/>
        </w:rPr>
        <w:t>Senior secondary</w:t>
      </w:r>
      <w:r w:rsidR="00F70702" w:rsidRPr="008230B4">
        <w:rPr>
          <w:sz w:val="21"/>
          <w:szCs w:val="21"/>
          <w:lang w:eastAsia="zh-CN"/>
        </w:rPr>
        <w:t>–aged children</w:t>
      </w:r>
      <w:r w:rsidRPr="008230B4">
        <w:rPr>
          <w:sz w:val="21"/>
          <w:szCs w:val="21"/>
          <w:lang w:eastAsia="zh-CN"/>
        </w:rPr>
        <w:t xml:space="preserve"> (</w:t>
      </w:r>
      <w:r w:rsidR="00F70702" w:rsidRPr="008230B4">
        <w:rPr>
          <w:sz w:val="21"/>
          <w:szCs w:val="21"/>
          <w:lang w:eastAsia="zh-CN"/>
        </w:rPr>
        <w:t>a</w:t>
      </w:r>
      <w:r w:rsidRPr="008230B4">
        <w:rPr>
          <w:sz w:val="21"/>
          <w:szCs w:val="21"/>
          <w:lang w:eastAsia="zh-CN"/>
        </w:rPr>
        <w:t xml:space="preserve"> child </w:t>
      </w:r>
      <w:r w:rsidR="00F70702" w:rsidRPr="008230B4">
        <w:rPr>
          <w:sz w:val="21"/>
          <w:szCs w:val="21"/>
          <w:lang w:eastAsia="zh-CN"/>
        </w:rPr>
        <w:t xml:space="preserve">who’s </w:t>
      </w:r>
      <w:r w:rsidRPr="008230B4">
        <w:rPr>
          <w:sz w:val="21"/>
          <w:szCs w:val="21"/>
          <w:lang w:eastAsia="zh-CN"/>
        </w:rPr>
        <w:t>turn</w:t>
      </w:r>
      <w:r w:rsidR="00F70702" w:rsidRPr="008230B4">
        <w:rPr>
          <w:sz w:val="21"/>
          <w:szCs w:val="21"/>
          <w:lang w:eastAsia="zh-CN"/>
        </w:rPr>
        <w:t>ed</w:t>
      </w:r>
      <w:r w:rsidRPr="008230B4">
        <w:rPr>
          <w:sz w:val="21"/>
          <w:szCs w:val="21"/>
          <w:lang w:eastAsia="zh-CN"/>
        </w:rPr>
        <w:t xml:space="preserve"> 16 or finishe</w:t>
      </w:r>
      <w:r w:rsidR="00F70702" w:rsidRPr="008230B4">
        <w:rPr>
          <w:sz w:val="21"/>
          <w:szCs w:val="21"/>
          <w:lang w:eastAsia="zh-CN"/>
        </w:rPr>
        <w:t>d</w:t>
      </w:r>
      <w:r w:rsidRPr="008230B4">
        <w:rPr>
          <w:sz w:val="21"/>
          <w:szCs w:val="21"/>
          <w:lang w:eastAsia="zh-CN"/>
        </w:rPr>
        <w:t xml:space="preserve"> Year 10) may enrol </w:t>
      </w:r>
      <w:r w:rsidR="00F70702" w:rsidRPr="008230B4">
        <w:rPr>
          <w:sz w:val="21"/>
          <w:szCs w:val="21"/>
          <w:lang w:eastAsia="zh-CN"/>
        </w:rPr>
        <w:t>in</w:t>
      </w:r>
      <w:r w:rsidRPr="008230B4">
        <w:rPr>
          <w:sz w:val="21"/>
          <w:szCs w:val="21"/>
          <w:lang w:eastAsia="zh-CN"/>
        </w:rPr>
        <w:t xml:space="preserve"> school-based apprenticeships and traineeships,</w:t>
      </w:r>
      <w:r w:rsidR="00F70702" w:rsidRPr="008230B4">
        <w:rPr>
          <w:sz w:val="21"/>
          <w:szCs w:val="21"/>
          <w:lang w:eastAsia="zh-CN"/>
        </w:rPr>
        <w:t xml:space="preserve"> enrol at</w:t>
      </w:r>
      <w:r w:rsidRPr="008230B4">
        <w:rPr>
          <w:sz w:val="21"/>
          <w:szCs w:val="21"/>
          <w:lang w:eastAsia="zh-CN"/>
        </w:rPr>
        <w:t xml:space="preserve"> TAFE, </w:t>
      </w:r>
      <w:r w:rsidR="00F70702" w:rsidRPr="008230B4">
        <w:rPr>
          <w:sz w:val="21"/>
          <w:szCs w:val="21"/>
          <w:lang w:eastAsia="zh-CN"/>
        </w:rPr>
        <w:t>or</w:t>
      </w:r>
      <w:r w:rsidRPr="008230B4">
        <w:rPr>
          <w:sz w:val="21"/>
          <w:szCs w:val="21"/>
          <w:lang w:eastAsia="zh-CN"/>
        </w:rPr>
        <w:t xml:space="preserve"> participate in a work experience program </w:t>
      </w:r>
      <w:r w:rsidR="00F70702" w:rsidRPr="008230B4">
        <w:rPr>
          <w:sz w:val="21"/>
          <w:szCs w:val="21"/>
          <w:lang w:eastAsia="zh-CN"/>
        </w:rPr>
        <w:t>(</w:t>
      </w:r>
      <w:r w:rsidRPr="008230B4">
        <w:rPr>
          <w:sz w:val="21"/>
          <w:szCs w:val="21"/>
          <w:lang w:eastAsia="zh-CN"/>
        </w:rPr>
        <w:t>or a combination of these</w:t>
      </w:r>
      <w:r w:rsidR="00F70702" w:rsidRPr="008230B4">
        <w:rPr>
          <w:sz w:val="21"/>
          <w:szCs w:val="21"/>
          <w:lang w:eastAsia="zh-CN"/>
        </w:rPr>
        <w:t>)</w:t>
      </w:r>
      <w:r w:rsidRPr="008230B4">
        <w:rPr>
          <w:sz w:val="21"/>
          <w:szCs w:val="21"/>
          <w:lang w:eastAsia="zh-CN"/>
        </w:rPr>
        <w:t>.</w:t>
      </w:r>
    </w:p>
    <w:p w14:paraId="658833D9" w14:textId="14E0C0DB" w:rsidR="008D7DC4" w:rsidRDefault="007C2285" w:rsidP="008D7DC4">
      <w:pPr>
        <w:rPr>
          <w:rFonts w:eastAsia="DengXian" w:cs="Arial"/>
          <w:sz w:val="21"/>
          <w:szCs w:val="21"/>
          <w:lang w:eastAsia="zh-CN"/>
        </w:rPr>
      </w:pPr>
      <w:r w:rsidRPr="007C2285">
        <w:rPr>
          <w:rFonts w:eastAsia="DengXian" w:cs="Arial"/>
          <w:sz w:val="21"/>
          <w:szCs w:val="21"/>
          <w:lang w:eastAsia="zh-CN"/>
        </w:rPr>
        <w:lastRenderedPageBreak/>
        <w:t>You are responsible for designing your child’s senior secondary pathway</w:t>
      </w:r>
      <w:r w:rsidR="00E73EE5">
        <w:rPr>
          <w:rFonts w:eastAsia="DengXian" w:cs="Arial"/>
          <w:sz w:val="21"/>
          <w:szCs w:val="21"/>
          <w:lang w:eastAsia="zh-CN"/>
        </w:rPr>
        <w:t xml:space="preserve">. </w:t>
      </w:r>
      <w:r w:rsidR="004717E4">
        <w:rPr>
          <w:rFonts w:eastAsia="DengXian" w:cs="Arial"/>
          <w:sz w:val="21"/>
          <w:szCs w:val="21"/>
          <w:lang w:eastAsia="zh-CN"/>
        </w:rPr>
        <w:t>The Home Education Unit website has further information about the types of options that may be available for your child</w:t>
      </w:r>
      <w:r w:rsidR="008D7DC4">
        <w:rPr>
          <w:rFonts w:eastAsia="DengXian" w:cs="Arial"/>
          <w:sz w:val="21"/>
          <w:szCs w:val="21"/>
          <w:lang w:eastAsia="zh-CN"/>
        </w:rPr>
        <w:t>.</w:t>
      </w:r>
    </w:p>
    <w:p w14:paraId="3539FCE6" w14:textId="4EBA39DF" w:rsidR="00FC5D7E" w:rsidRDefault="008D7DC4" w:rsidP="008D7DC4">
      <w:pPr>
        <w:rPr>
          <w:rFonts w:eastAsia="DengXian"/>
          <w:sz w:val="21"/>
          <w:szCs w:val="21"/>
          <w:lang w:eastAsia="zh-CN"/>
        </w:rPr>
      </w:pPr>
      <w:r>
        <w:rPr>
          <w:rFonts w:eastAsia="DengXian" w:cs="Arial"/>
          <w:sz w:val="21"/>
          <w:szCs w:val="21"/>
          <w:lang w:eastAsia="zh-CN"/>
        </w:rPr>
        <w:t>Y</w:t>
      </w:r>
      <w:r w:rsidR="00FC5D7E" w:rsidRPr="00FC5D7E">
        <w:rPr>
          <w:rFonts w:eastAsia="DengXian"/>
          <w:sz w:val="21"/>
          <w:szCs w:val="21"/>
          <w:lang w:eastAsia="zh-CN"/>
        </w:rPr>
        <w:t xml:space="preserve">ou </w:t>
      </w:r>
      <w:r w:rsidR="00323F66">
        <w:rPr>
          <w:rFonts w:eastAsia="DengXian"/>
          <w:sz w:val="21"/>
          <w:szCs w:val="21"/>
          <w:lang w:eastAsia="zh-CN"/>
        </w:rPr>
        <w:t xml:space="preserve">must </w:t>
      </w:r>
      <w:r w:rsidR="00FC5D7E" w:rsidRPr="00FC5D7E">
        <w:rPr>
          <w:rFonts w:eastAsia="DengXian"/>
          <w:sz w:val="21"/>
          <w:szCs w:val="21"/>
          <w:lang w:eastAsia="zh-CN"/>
        </w:rPr>
        <w:t>contact the Home Education Unit before your child starts any school-based apprenticeship</w:t>
      </w:r>
      <w:r w:rsidR="004717E4">
        <w:rPr>
          <w:rFonts w:eastAsia="DengXian"/>
          <w:sz w:val="21"/>
          <w:szCs w:val="21"/>
          <w:lang w:eastAsia="zh-CN"/>
        </w:rPr>
        <w:t>,</w:t>
      </w:r>
      <w:r w:rsidR="00FC5D7E" w:rsidRPr="00FC5D7E">
        <w:rPr>
          <w:rFonts w:eastAsia="DengXian"/>
          <w:sz w:val="21"/>
          <w:szCs w:val="21"/>
          <w:lang w:eastAsia="zh-CN"/>
        </w:rPr>
        <w:t xml:space="preserve"> traineeship</w:t>
      </w:r>
      <w:r w:rsidR="004717E4">
        <w:rPr>
          <w:rFonts w:eastAsia="DengXian"/>
          <w:sz w:val="21"/>
          <w:szCs w:val="21"/>
          <w:lang w:eastAsia="zh-CN"/>
        </w:rPr>
        <w:t>, or work experience</w:t>
      </w:r>
      <w:r w:rsidR="00FC5D7E" w:rsidRPr="00FC5D7E">
        <w:rPr>
          <w:rFonts w:eastAsia="DengXian"/>
          <w:sz w:val="21"/>
          <w:szCs w:val="21"/>
          <w:lang w:eastAsia="zh-CN"/>
        </w:rPr>
        <w:t xml:space="preserve"> opportunities.</w:t>
      </w:r>
    </w:p>
    <w:p w14:paraId="0CA7E112" w14:textId="40C4CF2F" w:rsidR="00E06BD2" w:rsidRDefault="00AE13C9" w:rsidP="00AE13C9">
      <w:pPr>
        <w:pStyle w:val="Heading3"/>
        <w:spacing w:after="0"/>
        <w:rPr>
          <w:lang w:eastAsia="zh-CN"/>
        </w:rPr>
      </w:pPr>
      <w:r>
        <w:rPr>
          <w:lang w:eastAsia="zh-CN"/>
        </w:rPr>
        <w:t>More information</w:t>
      </w:r>
    </w:p>
    <w:p w14:paraId="1F721707" w14:textId="6CCDB281" w:rsidR="00AE13C9" w:rsidRPr="00AE13C9" w:rsidRDefault="00AE13C9" w:rsidP="00AE13C9">
      <w:pPr>
        <w:rPr>
          <w:lang w:eastAsia="zh-CN"/>
        </w:rPr>
      </w:pPr>
      <w:r w:rsidRPr="00AE13C9">
        <w:rPr>
          <w:sz w:val="21"/>
          <w:szCs w:val="21"/>
          <w:lang w:eastAsia="zh-CN"/>
        </w:rPr>
        <w:t>The information in this fact sheet is a summary of home education registration and report</w:t>
      </w:r>
      <w:r w:rsidR="00F70702">
        <w:rPr>
          <w:sz w:val="21"/>
          <w:szCs w:val="21"/>
          <w:lang w:eastAsia="zh-CN"/>
        </w:rPr>
        <w:t>ing</w:t>
      </w:r>
      <w:r w:rsidRPr="00AE13C9">
        <w:rPr>
          <w:sz w:val="21"/>
          <w:szCs w:val="21"/>
          <w:lang w:eastAsia="zh-CN"/>
        </w:rPr>
        <w:t xml:space="preserve"> requirements</w:t>
      </w:r>
      <w:r w:rsidR="00F70702">
        <w:rPr>
          <w:sz w:val="21"/>
          <w:szCs w:val="21"/>
          <w:lang w:eastAsia="zh-CN"/>
        </w:rPr>
        <w:t>, as well as</w:t>
      </w:r>
      <w:r w:rsidRPr="00AE13C9">
        <w:rPr>
          <w:sz w:val="21"/>
          <w:szCs w:val="21"/>
          <w:lang w:eastAsia="zh-CN"/>
        </w:rPr>
        <w:t xml:space="preserve"> support resources. For more detailed information and resources, including useful links to home education advocacy and support groups, please visit</w:t>
      </w:r>
      <w:r>
        <w:rPr>
          <w:lang w:eastAsia="zh-CN"/>
        </w:rPr>
        <w:t xml:space="preserve"> </w:t>
      </w:r>
      <w:hyperlink r:id="rId31" w:history="1">
        <w:r w:rsidRPr="00253A45">
          <w:rPr>
            <w:rStyle w:val="Hyperlink"/>
            <w:lang w:eastAsia="zh-CN"/>
          </w:rPr>
          <w:t>https://education.qld.gov.au/schools-educators/other-education/home-education</w:t>
        </w:r>
      </w:hyperlink>
      <w:r>
        <w:rPr>
          <w:lang w:eastAsia="zh-CN"/>
        </w:rPr>
        <w:t xml:space="preserve"> </w:t>
      </w:r>
    </w:p>
    <w:p w14:paraId="76EA36D0" w14:textId="5109436C" w:rsidR="00A84C82" w:rsidRDefault="008B42F8" w:rsidP="008230B4">
      <w:pPr>
        <w:pStyle w:val="Heading3"/>
        <w:spacing w:after="0"/>
        <w:rPr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56704" behindDoc="1" locked="0" layoutInCell="1" allowOverlap="1" wp14:anchorId="70462EFA" wp14:editId="5453CF96">
            <wp:simplePos x="0" y="0"/>
            <wp:positionH relativeFrom="margin">
              <wp:align>right</wp:align>
            </wp:positionH>
            <wp:positionV relativeFrom="paragraph">
              <wp:posOffset>398780</wp:posOffset>
            </wp:positionV>
            <wp:extent cx="6153150" cy="3667760"/>
            <wp:effectExtent l="0" t="0" r="19050" b="27940"/>
            <wp:wrapTight wrapText="bothSides">
              <wp:wrapPolygon edited="0">
                <wp:start x="201" y="0"/>
                <wp:lineTo x="0" y="337"/>
                <wp:lineTo x="0" y="21316"/>
                <wp:lineTo x="134" y="21652"/>
                <wp:lineTo x="21466" y="21652"/>
                <wp:lineTo x="21600" y="21316"/>
                <wp:lineTo x="21600" y="337"/>
                <wp:lineTo x="21399" y="0"/>
                <wp:lineTo x="201" y="0"/>
              </wp:wrapPolygon>
            </wp:wrapTight>
            <wp:docPr id="20" name="Di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C82">
        <w:rPr>
          <w:lang w:eastAsia="zh-CN"/>
        </w:rPr>
        <w:t>Contact us</w:t>
      </w:r>
    </w:p>
    <w:p w14:paraId="5695C5CB" w14:textId="57320DDF" w:rsidR="00D67137" w:rsidRPr="00404BCA" w:rsidRDefault="00D67137" w:rsidP="008B42F8">
      <w:pPr>
        <w:rPr>
          <w:lang w:eastAsia="en-AU"/>
        </w:rPr>
      </w:pPr>
    </w:p>
    <w:sectPr w:rsidR="00D67137" w:rsidRPr="00404BCA" w:rsidSect="008B42F8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0" w:h="16840"/>
      <w:pgMar w:top="1314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C1415" w14:textId="77777777" w:rsidR="002E0450" w:rsidRDefault="002E0450" w:rsidP="00190C24">
      <w:r>
        <w:separator/>
      </w:r>
    </w:p>
  </w:endnote>
  <w:endnote w:type="continuationSeparator" w:id="0">
    <w:p w14:paraId="232171EB" w14:textId="77777777" w:rsidR="002E0450" w:rsidRDefault="002E0450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31EAD" w14:textId="77777777" w:rsidR="00A41F40" w:rsidRDefault="00A41F4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DBB6205" wp14:editId="48AC398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600" cy="10692000"/>
          <wp:effectExtent l="0" t="0" r="5715" b="1905"/>
          <wp:wrapNone/>
          <wp:docPr id="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530718" name="Picture 639530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DF9F" w14:textId="77777777" w:rsidR="002D75E8" w:rsidRDefault="002D75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A000" w14:textId="1DA429AE" w:rsidR="008B5C67" w:rsidRPr="008B5C67" w:rsidRDefault="008B5C67" w:rsidP="008B42F8">
    <w:pPr>
      <w:pStyle w:val="Footer"/>
      <w:spacing w:after="0" w:line="240" w:lineRule="auto"/>
      <w:ind w:lef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004C5" w14:textId="77777777" w:rsidR="002E0450" w:rsidRDefault="002E0450" w:rsidP="00190C24">
      <w:r>
        <w:separator/>
      </w:r>
    </w:p>
  </w:footnote>
  <w:footnote w:type="continuationSeparator" w:id="0">
    <w:p w14:paraId="6D2C69AA" w14:textId="77777777" w:rsidR="002E0450" w:rsidRDefault="002E0450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B636D" w14:textId="77777777" w:rsidR="002D75E8" w:rsidRDefault="002D75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636C" w14:textId="77777777" w:rsidR="00A41F40" w:rsidRDefault="00A41F4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33F69B1A" wp14:editId="16A9089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8000" cy="10692000"/>
          <wp:effectExtent l="0" t="0" r="4445" b="190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4E6A0" w14:textId="77777777" w:rsidR="00D67137" w:rsidRDefault="00D6713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226BBB2" wp14:editId="0EB5C17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920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3F7F57"/>
    <w:multiLevelType w:val="hybridMultilevel"/>
    <w:tmpl w:val="A6045E10"/>
    <w:lvl w:ilvl="0" w:tplc="02888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728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4EB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663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E98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440E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20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4B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669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D6033"/>
    <w:multiLevelType w:val="hybridMultilevel"/>
    <w:tmpl w:val="AFC0E7A6"/>
    <w:lvl w:ilvl="0" w:tplc="538CB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A2FF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0A46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9A73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E04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D88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1E0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92B6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D2B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B8C60CC"/>
    <w:multiLevelType w:val="hybridMultilevel"/>
    <w:tmpl w:val="EF7E55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15C73"/>
    <w:multiLevelType w:val="hybridMultilevel"/>
    <w:tmpl w:val="C85E45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3F5729"/>
    <w:multiLevelType w:val="hybridMultilevel"/>
    <w:tmpl w:val="02084DF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7E464C"/>
    <w:multiLevelType w:val="hybridMultilevel"/>
    <w:tmpl w:val="1A84ACFE"/>
    <w:lvl w:ilvl="0" w:tplc="F70070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02B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C26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E0AA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F65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904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F07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481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601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0E30D80"/>
    <w:multiLevelType w:val="hybridMultilevel"/>
    <w:tmpl w:val="13921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60B3E"/>
    <w:multiLevelType w:val="hybridMultilevel"/>
    <w:tmpl w:val="130AD3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0731B"/>
    <w:multiLevelType w:val="hybridMultilevel"/>
    <w:tmpl w:val="613A4404"/>
    <w:lvl w:ilvl="0" w:tplc="CF5A4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7A40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2E0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BAD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D276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C6AC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F2EB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66A6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F493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E4B5F96"/>
    <w:multiLevelType w:val="hybridMultilevel"/>
    <w:tmpl w:val="9FE47B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E9518E"/>
    <w:multiLevelType w:val="hybridMultilevel"/>
    <w:tmpl w:val="0D9C9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2115B6"/>
    <w:multiLevelType w:val="hybridMultilevel"/>
    <w:tmpl w:val="3E523C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C71B94"/>
    <w:multiLevelType w:val="hybridMultilevel"/>
    <w:tmpl w:val="674058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D4FA0"/>
    <w:multiLevelType w:val="hybridMultilevel"/>
    <w:tmpl w:val="C29C78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040A4"/>
    <w:multiLevelType w:val="hybridMultilevel"/>
    <w:tmpl w:val="231E89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2"/>
  </w:num>
  <w:num w:numId="5">
    <w:abstractNumId w:val="9"/>
  </w:num>
  <w:num w:numId="6">
    <w:abstractNumId w:val="16"/>
  </w:num>
  <w:num w:numId="7">
    <w:abstractNumId w:val="8"/>
  </w:num>
  <w:num w:numId="8">
    <w:abstractNumId w:val="1"/>
  </w:num>
  <w:num w:numId="9">
    <w:abstractNumId w:val="5"/>
  </w:num>
  <w:num w:numId="10">
    <w:abstractNumId w:val="11"/>
  </w:num>
  <w:num w:numId="11">
    <w:abstractNumId w:val="13"/>
  </w:num>
  <w:num w:numId="12">
    <w:abstractNumId w:val="3"/>
  </w:num>
  <w:num w:numId="13">
    <w:abstractNumId w:val="14"/>
  </w:num>
  <w:num w:numId="14">
    <w:abstractNumId w:val="4"/>
  </w:num>
  <w:num w:numId="15">
    <w:abstractNumId w:val="7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BEF"/>
    <w:rsid w:val="000175C6"/>
    <w:rsid w:val="0002155B"/>
    <w:rsid w:val="00022073"/>
    <w:rsid w:val="000425F7"/>
    <w:rsid w:val="000436FC"/>
    <w:rsid w:val="00050551"/>
    <w:rsid w:val="00061C9C"/>
    <w:rsid w:val="000B38A9"/>
    <w:rsid w:val="000B61AC"/>
    <w:rsid w:val="000F3EA5"/>
    <w:rsid w:val="000F7FDE"/>
    <w:rsid w:val="00135C3F"/>
    <w:rsid w:val="00136CC7"/>
    <w:rsid w:val="001801AF"/>
    <w:rsid w:val="00190C24"/>
    <w:rsid w:val="001B67C4"/>
    <w:rsid w:val="00201B60"/>
    <w:rsid w:val="00213192"/>
    <w:rsid w:val="002371F7"/>
    <w:rsid w:val="00270D74"/>
    <w:rsid w:val="002712BD"/>
    <w:rsid w:val="0028262D"/>
    <w:rsid w:val="0028699C"/>
    <w:rsid w:val="00287F63"/>
    <w:rsid w:val="002A3975"/>
    <w:rsid w:val="002C139B"/>
    <w:rsid w:val="002C3128"/>
    <w:rsid w:val="002D75E8"/>
    <w:rsid w:val="002E0450"/>
    <w:rsid w:val="002F78A2"/>
    <w:rsid w:val="003054FA"/>
    <w:rsid w:val="00323F66"/>
    <w:rsid w:val="003277FC"/>
    <w:rsid w:val="0033621B"/>
    <w:rsid w:val="0037250A"/>
    <w:rsid w:val="00385A56"/>
    <w:rsid w:val="00393E3D"/>
    <w:rsid w:val="003A01FD"/>
    <w:rsid w:val="003B379D"/>
    <w:rsid w:val="003F45E9"/>
    <w:rsid w:val="003F643A"/>
    <w:rsid w:val="00404BCA"/>
    <w:rsid w:val="00427AB1"/>
    <w:rsid w:val="00435F0F"/>
    <w:rsid w:val="00437356"/>
    <w:rsid w:val="00455A86"/>
    <w:rsid w:val="004717E4"/>
    <w:rsid w:val="00480F89"/>
    <w:rsid w:val="00486CB1"/>
    <w:rsid w:val="004A2029"/>
    <w:rsid w:val="004D002A"/>
    <w:rsid w:val="00510902"/>
    <w:rsid w:val="00523705"/>
    <w:rsid w:val="00552836"/>
    <w:rsid w:val="00561BEF"/>
    <w:rsid w:val="005731F1"/>
    <w:rsid w:val="005F4331"/>
    <w:rsid w:val="006239A5"/>
    <w:rsid w:val="00631525"/>
    <w:rsid w:val="00634B79"/>
    <w:rsid w:val="00636B71"/>
    <w:rsid w:val="00640EAB"/>
    <w:rsid w:val="00670771"/>
    <w:rsid w:val="00676A04"/>
    <w:rsid w:val="006B0B76"/>
    <w:rsid w:val="006B7DAC"/>
    <w:rsid w:val="006C3D8E"/>
    <w:rsid w:val="006D7240"/>
    <w:rsid w:val="006E20F1"/>
    <w:rsid w:val="007211C3"/>
    <w:rsid w:val="00722806"/>
    <w:rsid w:val="0072446F"/>
    <w:rsid w:val="007457CA"/>
    <w:rsid w:val="007709F8"/>
    <w:rsid w:val="007A156C"/>
    <w:rsid w:val="007A78CA"/>
    <w:rsid w:val="007C2285"/>
    <w:rsid w:val="007D7140"/>
    <w:rsid w:val="00801177"/>
    <w:rsid w:val="00803B81"/>
    <w:rsid w:val="0080579A"/>
    <w:rsid w:val="008230B4"/>
    <w:rsid w:val="008301A3"/>
    <w:rsid w:val="008333B1"/>
    <w:rsid w:val="00853CB4"/>
    <w:rsid w:val="008540A6"/>
    <w:rsid w:val="00892569"/>
    <w:rsid w:val="008B42F8"/>
    <w:rsid w:val="008B5C67"/>
    <w:rsid w:val="008D5495"/>
    <w:rsid w:val="008D7DC4"/>
    <w:rsid w:val="008E06B7"/>
    <w:rsid w:val="00902BA7"/>
    <w:rsid w:val="00907963"/>
    <w:rsid w:val="00921411"/>
    <w:rsid w:val="00946AEA"/>
    <w:rsid w:val="0096078C"/>
    <w:rsid w:val="0096595E"/>
    <w:rsid w:val="009B7893"/>
    <w:rsid w:val="009C7212"/>
    <w:rsid w:val="009E5EE5"/>
    <w:rsid w:val="009E6ED2"/>
    <w:rsid w:val="009F02B3"/>
    <w:rsid w:val="00A0769F"/>
    <w:rsid w:val="00A41F40"/>
    <w:rsid w:val="00A47F67"/>
    <w:rsid w:val="00A53616"/>
    <w:rsid w:val="00A65710"/>
    <w:rsid w:val="00A66121"/>
    <w:rsid w:val="00A7148C"/>
    <w:rsid w:val="00A84C82"/>
    <w:rsid w:val="00AA5774"/>
    <w:rsid w:val="00AB0A25"/>
    <w:rsid w:val="00AC555D"/>
    <w:rsid w:val="00AD2501"/>
    <w:rsid w:val="00AD4191"/>
    <w:rsid w:val="00AE13C9"/>
    <w:rsid w:val="00B33337"/>
    <w:rsid w:val="00B8699D"/>
    <w:rsid w:val="00B9771E"/>
    <w:rsid w:val="00BA01C7"/>
    <w:rsid w:val="00BB78D8"/>
    <w:rsid w:val="00BC4AA9"/>
    <w:rsid w:val="00BD78C9"/>
    <w:rsid w:val="00BE36C1"/>
    <w:rsid w:val="00C0519D"/>
    <w:rsid w:val="00C32B13"/>
    <w:rsid w:val="00C35B3B"/>
    <w:rsid w:val="00C60449"/>
    <w:rsid w:val="00CB07AD"/>
    <w:rsid w:val="00CC4193"/>
    <w:rsid w:val="00CD793C"/>
    <w:rsid w:val="00D01CD2"/>
    <w:rsid w:val="00D07BE5"/>
    <w:rsid w:val="00D3477E"/>
    <w:rsid w:val="00D50441"/>
    <w:rsid w:val="00D51225"/>
    <w:rsid w:val="00D67137"/>
    <w:rsid w:val="00D75050"/>
    <w:rsid w:val="00D842DF"/>
    <w:rsid w:val="00D85DF1"/>
    <w:rsid w:val="00D91107"/>
    <w:rsid w:val="00DB0382"/>
    <w:rsid w:val="00DB4FE9"/>
    <w:rsid w:val="00DC34AF"/>
    <w:rsid w:val="00DC5E03"/>
    <w:rsid w:val="00E033D6"/>
    <w:rsid w:val="00E05A41"/>
    <w:rsid w:val="00E06BD2"/>
    <w:rsid w:val="00E07A49"/>
    <w:rsid w:val="00E14543"/>
    <w:rsid w:val="00E21AFD"/>
    <w:rsid w:val="00E73EE5"/>
    <w:rsid w:val="00EB05CB"/>
    <w:rsid w:val="00EB5200"/>
    <w:rsid w:val="00ED017C"/>
    <w:rsid w:val="00ED2758"/>
    <w:rsid w:val="00EF474F"/>
    <w:rsid w:val="00EF4AC5"/>
    <w:rsid w:val="00EF51FA"/>
    <w:rsid w:val="00F05F66"/>
    <w:rsid w:val="00F367B3"/>
    <w:rsid w:val="00F447A2"/>
    <w:rsid w:val="00F70702"/>
    <w:rsid w:val="00FA5BA5"/>
    <w:rsid w:val="00FC2071"/>
    <w:rsid w:val="00FC5D7E"/>
    <w:rsid w:val="00FC5F27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750887"/>
  <w15:chartTrackingRefBased/>
  <w15:docId w15:val="{7863EE88-461B-4F9C-87FC-C4FBAB86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3F643A"/>
    <w:pPr>
      <w:spacing w:after="120" w:line="36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975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color w:val="14233C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99C"/>
    <w:pPr>
      <w:spacing w:before="240"/>
      <w:outlineLvl w:val="1"/>
    </w:pPr>
    <w:rPr>
      <w:rFonts w:cs="Arial"/>
      <w:bCs/>
      <w:color w:val="006B77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699C"/>
    <w:pPr>
      <w:spacing w:before="240"/>
      <w:outlineLvl w:val="2"/>
    </w:pPr>
    <w:rPr>
      <w:rFonts w:cs="Arial"/>
      <w:bCs/>
      <w:color w:val="006B7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699C"/>
    <w:pPr>
      <w:spacing w:before="240"/>
      <w:outlineLvl w:val="3"/>
    </w:pPr>
    <w:rPr>
      <w:rFonts w:cs="Arial"/>
      <w:b/>
      <w:bCs/>
      <w:i/>
      <w:iCs/>
      <w:color w:val="006B77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2A3975"/>
    <w:rPr>
      <w:rFonts w:ascii="Arial" w:eastAsia="MS Mincho" w:hAnsi="Arial" w:cs="Arial"/>
      <w:color w:val="14233C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8699C"/>
    <w:rPr>
      <w:rFonts w:ascii="Arial" w:hAnsi="Arial" w:cs="Arial"/>
      <w:bCs/>
      <w:color w:val="006B77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8699C"/>
    <w:rPr>
      <w:rFonts w:ascii="Arial" w:hAnsi="Arial" w:cs="Arial"/>
      <w:bCs/>
      <w:color w:val="006B7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8699C"/>
    <w:rPr>
      <w:rFonts w:ascii="Arial" w:hAnsi="Arial" w:cs="Arial"/>
      <w:b/>
      <w:bCs/>
      <w:i/>
      <w:iCs/>
      <w:color w:val="006B77"/>
      <w:sz w:val="22"/>
      <w:szCs w:val="20"/>
    </w:rPr>
  </w:style>
  <w:style w:type="paragraph" w:styleId="NoSpacing">
    <w:name w:val="No Spacing"/>
    <w:link w:val="NoSpacingChar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1F5BA8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1F5BA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1F5BA8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7687" w:themeColor="accent1"/>
        <w:bottom w:val="single" w:sz="4" w:space="10" w:color="00768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66ECC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PageNumber">
    <w:name w:val="page number"/>
    <w:basedOn w:val="DefaultParagraphFont"/>
    <w:uiPriority w:val="99"/>
    <w:semiHidden/>
    <w:unhideWhenUsed/>
    <w:rsid w:val="00D67137"/>
  </w:style>
  <w:style w:type="paragraph" w:customStyle="1" w:styleId="Title1">
    <w:name w:val="Title 1"/>
    <w:basedOn w:val="Heading1"/>
    <w:qFormat/>
    <w:rsid w:val="00DC34AF"/>
    <w:pPr>
      <w:spacing w:after="0" w:line="240" w:lineRule="auto"/>
    </w:pPr>
    <w:rPr>
      <w:sz w:val="80"/>
    </w:rPr>
  </w:style>
  <w:style w:type="paragraph" w:customStyle="1" w:styleId="Title2">
    <w:name w:val="Title 2"/>
    <w:basedOn w:val="Heading2"/>
    <w:qFormat/>
    <w:rsid w:val="00DC34AF"/>
    <w:pPr>
      <w:spacing w:before="0" w:line="240" w:lineRule="auto"/>
    </w:pPr>
    <w:rPr>
      <w:sz w:val="36"/>
    </w:rPr>
  </w:style>
  <w:style w:type="table" w:styleId="TableGrid">
    <w:name w:val="Table Grid"/>
    <w:basedOn w:val="TableNormal"/>
    <w:uiPriority w:val="39"/>
    <w:rsid w:val="00270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14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zh-CN"/>
    </w:rPr>
  </w:style>
  <w:style w:type="character" w:customStyle="1" w:styleId="normaltextrun">
    <w:name w:val="normaltextrun"/>
    <w:basedOn w:val="DefaultParagraphFont"/>
    <w:rsid w:val="00E14543"/>
  </w:style>
  <w:style w:type="character" w:customStyle="1" w:styleId="eop">
    <w:name w:val="eop"/>
    <w:basedOn w:val="DefaultParagraphFont"/>
    <w:rsid w:val="00E14543"/>
  </w:style>
  <w:style w:type="character" w:styleId="Hyperlink">
    <w:name w:val="Hyperlink"/>
    <w:basedOn w:val="DefaultParagraphFont"/>
    <w:uiPriority w:val="99"/>
    <w:unhideWhenUsed/>
    <w:rsid w:val="00DB0382"/>
    <w:rPr>
      <w:color w:val="0091C7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B038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35C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5C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5C3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C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C3F"/>
    <w:rPr>
      <w:rFonts w:ascii="Arial" w:hAnsi="Arial"/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FC5F27"/>
    <w:rPr>
      <w:rFonts w:ascii="Arial" w:hAnsi="Arial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5731F1"/>
    <w:rPr>
      <w:color w:val="48236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3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17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1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1.xml"/><Relationship Id="rId18" Type="http://schemas.openxmlformats.org/officeDocument/2006/relationships/diagramData" Target="diagrams/data2.xml"/><Relationship Id="rId26" Type="http://schemas.openxmlformats.org/officeDocument/2006/relationships/image" Target="media/image9.svg"/><Relationship Id="rId39" Type="http://schemas.openxmlformats.org/officeDocument/2006/relationships/footer" Target="footer1.xml"/><Relationship Id="rId21" Type="http://schemas.openxmlformats.org/officeDocument/2006/relationships/image" Target="media/image4.png"/><Relationship Id="rId34" Type="http://schemas.openxmlformats.org/officeDocument/2006/relationships/diagramQuickStyle" Target="diagrams/quickStyle2.xm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image" Target="media/image3.svg"/><Relationship Id="rId29" Type="http://schemas.openxmlformats.org/officeDocument/2006/relationships/image" Target="media/image12.sv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png"/><Relationship Id="rId32" Type="http://schemas.openxmlformats.org/officeDocument/2006/relationships/diagramData" Target="diagrams/data3.xm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23" Type="http://schemas.openxmlformats.org/officeDocument/2006/relationships/image" Target="media/image6.svg"/><Relationship Id="rId28" Type="http://schemas.openxmlformats.org/officeDocument/2006/relationships/image" Target="media/image11.png"/><Relationship Id="rId36" Type="http://schemas.microsoft.com/office/2007/relationships/diagramDrawing" Target="diagrams/drawing2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hyperlink" Target="https://mpe.education.qld.gov.au/schools-educators/other-education/home-education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diagramColors" Target="diagrams/colors2.xm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mpe.education.qld.gov.au/schools-educators/other-education/home-education" TargetMode="External"/><Relationship Id="rId17" Type="http://schemas.microsoft.com/office/2007/relationships/diagramDrawing" Target="diagrams/drawing1.xml"/><Relationship Id="rId25" Type="http://schemas.openxmlformats.org/officeDocument/2006/relationships/image" Target="media/image8.png"/><Relationship Id="rId33" Type="http://schemas.openxmlformats.org/officeDocument/2006/relationships/diagramLayout" Target="diagrams/layout2.xml"/><Relationship Id="rId38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mric1\Desktop\Staging\FACT%20SHEET%20-%20Home%20Education%20in%20Queensland.dotx" TargetMode="External"/></Relationships>
</file>

<file path=word/diagrams/_rels/data3.xml.rels><?xml version="1.0" encoding="UTF-8" standalone="yes"?>
<Relationships xmlns="http://schemas.openxmlformats.org/package/2006/relationships"><Relationship Id="rId8" Type="http://schemas.openxmlformats.org/officeDocument/2006/relationships/image" Target="../media/image20.png"/><Relationship Id="rId3" Type="http://schemas.openxmlformats.org/officeDocument/2006/relationships/image" Target="../media/image15.svg"/><Relationship Id="rId7" Type="http://schemas.openxmlformats.org/officeDocument/2006/relationships/image" Target="../media/image19.svg"/><Relationship Id="rId2" Type="http://schemas.openxmlformats.org/officeDocument/2006/relationships/image" Target="../media/image14.png"/><Relationship Id="rId1" Type="http://schemas.openxmlformats.org/officeDocument/2006/relationships/hyperlink" Target="mailto:homeeducation@qed.qld.gov.au" TargetMode="External"/><Relationship Id="rId6" Type="http://schemas.openxmlformats.org/officeDocument/2006/relationships/image" Target="../media/image18.png"/><Relationship Id="rId5" Type="http://schemas.openxmlformats.org/officeDocument/2006/relationships/image" Target="../media/image17.svg"/><Relationship Id="rId4" Type="http://schemas.openxmlformats.org/officeDocument/2006/relationships/image" Target="../media/image16.png"/><Relationship Id="rId9" Type="http://schemas.openxmlformats.org/officeDocument/2006/relationships/image" Target="../media/image21.svg"/></Relationships>
</file>

<file path=word/diagrams/_rels/drawing2.xml.rels><?xml version="1.0" encoding="UTF-8" standalone="yes"?>
<Relationships xmlns="http://schemas.openxmlformats.org/package/2006/relationships"><Relationship Id="rId8" Type="http://schemas.openxmlformats.org/officeDocument/2006/relationships/image" Target="../media/image21.svg"/><Relationship Id="rId3" Type="http://schemas.openxmlformats.org/officeDocument/2006/relationships/image" Target="../media/image16.png"/><Relationship Id="rId7" Type="http://schemas.openxmlformats.org/officeDocument/2006/relationships/image" Target="../media/image20.png"/><Relationship Id="rId2" Type="http://schemas.openxmlformats.org/officeDocument/2006/relationships/image" Target="../media/image15.svg"/><Relationship Id="rId1" Type="http://schemas.openxmlformats.org/officeDocument/2006/relationships/image" Target="../media/image14.png"/><Relationship Id="rId6" Type="http://schemas.openxmlformats.org/officeDocument/2006/relationships/image" Target="../media/image19.svg"/><Relationship Id="rId5" Type="http://schemas.openxmlformats.org/officeDocument/2006/relationships/image" Target="../media/image18.png"/><Relationship Id="rId4" Type="http://schemas.openxmlformats.org/officeDocument/2006/relationships/image" Target="../media/image17.sv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74E5918-9407-4A48-AC7C-0F07ADAAA51C}" type="doc">
      <dgm:prSet loTypeId="urn:microsoft.com/office/officeart/2008/layout/VerticalCurvedList" loCatId="list" qsTypeId="urn:microsoft.com/office/officeart/2005/8/quickstyle/simple1" qsCatId="simple" csTypeId="urn:microsoft.com/office/officeart/2005/8/colors/colorful1" csCatId="colorful" phldr="1"/>
      <dgm:spPr/>
    </dgm:pt>
    <dgm:pt modelId="{11A1E39B-9A9A-42FD-AEB9-69FA3DE9FB7B}">
      <dgm:prSet phldrT="[Text]" custT="1"/>
      <dgm:spPr/>
      <dgm:t>
        <a:bodyPr/>
        <a:lstStyle/>
        <a:p>
          <a:pPr algn="l"/>
          <a:r>
            <a:rPr lang="en-AU" sz="1800" b="1"/>
            <a:t>Step 2: Attach your supporting documents</a:t>
          </a:r>
          <a:endParaRPr lang="en-AU" sz="1800"/>
        </a:p>
      </dgm:t>
    </dgm:pt>
    <dgm:pt modelId="{46E5E72B-3024-43A2-ACC8-2C970E3DD7EC}" type="parTrans" cxnId="{B563055B-F02E-4C23-B783-AD1EAF1C0870}">
      <dgm:prSet/>
      <dgm:spPr/>
      <dgm:t>
        <a:bodyPr/>
        <a:lstStyle/>
        <a:p>
          <a:pPr algn="l"/>
          <a:endParaRPr lang="en-AU"/>
        </a:p>
      </dgm:t>
    </dgm:pt>
    <dgm:pt modelId="{FE807546-1CBA-4B89-900B-7DC9AB2F9A6C}" type="sibTrans" cxnId="{B563055B-F02E-4C23-B783-AD1EAF1C0870}">
      <dgm:prSet/>
      <dgm:spPr/>
      <dgm:t>
        <a:bodyPr/>
        <a:lstStyle/>
        <a:p>
          <a:pPr algn="l"/>
          <a:endParaRPr lang="en-AU"/>
        </a:p>
      </dgm:t>
    </dgm:pt>
    <dgm:pt modelId="{1C793E1C-F577-47EE-BFF0-32E33B255F2D}">
      <dgm:prSet phldrT="[Text]" custT="1"/>
      <dgm:spPr/>
      <dgm:t>
        <a:bodyPr/>
        <a:lstStyle/>
        <a:p>
          <a:pPr algn="l">
            <a:spcAft>
              <a:spcPts val="0"/>
            </a:spcAft>
          </a:pPr>
          <a:r>
            <a:rPr lang="en-AU" sz="1800" b="1"/>
            <a:t>Step 3: Develop your educational program</a:t>
          </a:r>
          <a:endParaRPr lang="en-AU" sz="1800"/>
        </a:p>
      </dgm:t>
    </dgm:pt>
    <dgm:pt modelId="{C8B61C98-497F-4A16-A8C7-D49884D7D365}" type="parTrans" cxnId="{FE34D122-FC4A-4CAB-837D-D45BC1D6C6D4}">
      <dgm:prSet/>
      <dgm:spPr/>
      <dgm:t>
        <a:bodyPr/>
        <a:lstStyle/>
        <a:p>
          <a:pPr algn="l"/>
          <a:endParaRPr lang="en-AU"/>
        </a:p>
      </dgm:t>
    </dgm:pt>
    <dgm:pt modelId="{4ADFAD57-85D9-461C-9FB4-36D1F6BF99F5}" type="sibTrans" cxnId="{FE34D122-FC4A-4CAB-837D-D45BC1D6C6D4}">
      <dgm:prSet/>
      <dgm:spPr/>
      <dgm:t>
        <a:bodyPr/>
        <a:lstStyle/>
        <a:p>
          <a:pPr algn="l"/>
          <a:endParaRPr lang="en-AU"/>
        </a:p>
      </dgm:t>
    </dgm:pt>
    <dgm:pt modelId="{29F17A62-8715-443B-804C-39911994922B}">
      <dgm:prSet custT="1"/>
      <dgm:spPr/>
      <dgm:t>
        <a:bodyPr/>
        <a:lstStyle/>
        <a:p>
          <a:pPr algn="l"/>
          <a:r>
            <a:rPr lang="en-AU" sz="1800" b="1"/>
            <a:t>Step 4: Submit your application</a:t>
          </a:r>
          <a:endParaRPr lang="en-AU" sz="1800"/>
        </a:p>
      </dgm:t>
    </dgm:pt>
    <dgm:pt modelId="{FBAC5491-F9BB-4EEB-8859-FCBFA1A6F007}" type="parTrans" cxnId="{C75D5A70-E833-4350-80A3-89F7FFFE9C10}">
      <dgm:prSet/>
      <dgm:spPr/>
      <dgm:t>
        <a:bodyPr/>
        <a:lstStyle/>
        <a:p>
          <a:pPr algn="l"/>
          <a:endParaRPr lang="en-AU"/>
        </a:p>
      </dgm:t>
    </dgm:pt>
    <dgm:pt modelId="{A0D79FEF-63E4-4FE4-85CB-F300A6293E82}" type="sibTrans" cxnId="{C75D5A70-E833-4350-80A3-89F7FFFE9C10}">
      <dgm:prSet/>
      <dgm:spPr/>
      <dgm:t>
        <a:bodyPr/>
        <a:lstStyle/>
        <a:p>
          <a:pPr algn="l"/>
          <a:endParaRPr lang="en-AU"/>
        </a:p>
      </dgm:t>
    </dgm:pt>
    <dgm:pt modelId="{EF2DF0F5-0D1B-43CE-9396-547C606F0DEA}">
      <dgm:prSet phldrT="[Text]" custT="1"/>
      <dgm:spPr/>
      <dgm:t>
        <a:bodyPr/>
        <a:lstStyle/>
        <a:p>
          <a:pPr algn="l"/>
          <a:r>
            <a:rPr lang="en-AU" sz="1800" b="1"/>
            <a:t>Step 1: Fill out the application form</a:t>
          </a:r>
          <a:endParaRPr lang="en-AU" sz="1800"/>
        </a:p>
      </dgm:t>
    </dgm:pt>
    <dgm:pt modelId="{BD0FF025-276B-4C09-A1CB-6BD2FAE762AC}" type="sibTrans" cxnId="{B0B431E7-0FAF-490D-842D-34425738B96B}">
      <dgm:prSet/>
      <dgm:spPr/>
      <dgm:t>
        <a:bodyPr/>
        <a:lstStyle/>
        <a:p>
          <a:pPr algn="l"/>
          <a:endParaRPr lang="en-AU"/>
        </a:p>
      </dgm:t>
    </dgm:pt>
    <dgm:pt modelId="{9468C496-8EAC-48ED-96B1-0C98A13FC8F8}" type="parTrans" cxnId="{B0B431E7-0FAF-490D-842D-34425738B96B}">
      <dgm:prSet/>
      <dgm:spPr/>
      <dgm:t>
        <a:bodyPr/>
        <a:lstStyle/>
        <a:p>
          <a:pPr algn="l"/>
          <a:endParaRPr lang="en-AU"/>
        </a:p>
      </dgm:t>
    </dgm:pt>
    <dgm:pt modelId="{C9AA2182-0127-4911-AE9B-5199EDEC3D67}" type="pres">
      <dgm:prSet presAssocID="{F74E5918-9407-4A48-AC7C-0F07ADAAA51C}" presName="Name0" presStyleCnt="0">
        <dgm:presLayoutVars>
          <dgm:chMax val="7"/>
          <dgm:chPref val="7"/>
          <dgm:dir/>
        </dgm:presLayoutVars>
      </dgm:prSet>
      <dgm:spPr/>
    </dgm:pt>
    <dgm:pt modelId="{743D6D10-75DB-43C8-826C-25DA9E6904C2}" type="pres">
      <dgm:prSet presAssocID="{F74E5918-9407-4A48-AC7C-0F07ADAAA51C}" presName="Name1" presStyleCnt="0"/>
      <dgm:spPr/>
    </dgm:pt>
    <dgm:pt modelId="{16B0B59A-1905-4BB5-8B1F-8A441A958143}" type="pres">
      <dgm:prSet presAssocID="{F74E5918-9407-4A48-AC7C-0F07ADAAA51C}" presName="cycle" presStyleCnt="0"/>
      <dgm:spPr/>
    </dgm:pt>
    <dgm:pt modelId="{FCC77A3F-9E0F-4A37-AE03-51BF538A6972}" type="pres">
      <dgm:prSet presAssocID="{F74E5918-9407-4A48-AC7C-0F07ADAAA51C}" presName="srcNode" presStyleLbl="node1" presStyleIdx="0" presStyleCnt="4"/>
      <dgm:spPr/>
    </dgm:pt>
    <dgm:pt modelId="{DECA494A-984B-48DD-87E7-138D26739BD8}" type="pres">
      <dgm:prSet presAssocID="{F74E5918-9407-4A48-AC7C-0F07ADAAA51C}" presName="conn" presStyleLbl="parChTrans1D2" presStyleIdx="0" presStyleCnt="1"/>
      <dgm:spPr/>
    </dgm:pt>
    <dgm:pt modelId="{E705EA78-2AF7-4FC7-9F55-8651874406B8}" type="pres">
      <dgm:prSet presAssocID="{F74E5918-9407-4A48-AC7C-0F07ADAAA51C}" presName="extraNode" presStyleLbl="node1" presStyleIdx="0" presStyleCnt="4"/>
      <dgm:spPr/>
    </dgm:pt>
    <dgm:pt modelId="{BFC691BC-3122-4B15-931C-1542DEA65833}" type="pres">
      <dgm:prSet presAssocID="{F74E5918-9407-4A48-AC7C-0F07ADAAA51C}" presName="dstNode" presStyleLbl="node1" presStyleIdx="0" presStyleCnt="4"/>
      <dgm:spPr/>
    </dgm:pt>
    <dgm:pt modelId="{5C9144ED-BC26-4388-9C15-1FC6234694BB}" type="pres">
      <dgm:prSet presAssocID="{EF2DF0F5-0D1B-43CE-9396-547C606F0DEA}" presName="text_1" presStyleLbl="node1" presStyleIdx="0" presStyleCnt="4">
        <dgm:presLayoutVars>
          <dgm:bulletEnabled val="1"/>
        </dgm:presLayoutVars>
      </dgm:prSet>
      <dgm:spPr/>
    </dgm:pt>
    <dgm:pt modelId="{DEDB5C42-2B74-471B-99B8-C3AF9E3E41F7}" type="pres">
      <dgm:prSet presAssocID="{EF2DF0F5-0D1B-43CE-9396-547C606F0DEA}" presName="accent_1" presStyleCnt="0"/>
      <dgm:spPr/>
    </dgm:pt>
    <dgm:pt modelId="{3C12EB73-B22D-49ED-A421-0431D5BBE0CE}" type="pres">
      <dgm:prSet presAssocID="{EF2DF0F5-0D1B-43CE-9396-547C606F0DEA}" presName="accentRepeatNode" presStyleLbl="solidFgAcc1" presStyleIdx="0" presStyleCnt="4" custLinFactNeighborY="-2174"/>
      <dgm:spPr/>
    </dgm:pt>
    <dgm:pt modelId="{0FA38038-B923-4DEB-A081-4B40128BDBB5}" type="pres">
      <dgm:prSet presAssocID="{11A1E39B-9A9A-42FD-AEB9-69FA3DE9FB7B}" presName="text_2" presStyleLbl="node1" presStyleIdx="1" presStyleCnt="4">
        <dgm:presLayoutVars>
          <dgm:bulletEnabled val="1"/>
        </dgm:presLayoutVars>
      </dgm:prSet>
      <dgm:spPr/>
    </dgm:pt>
    <dgm:pt modelId="{54BB2B24-F593-44BD-99A0-FA8481A45E65}" type="pres">
      <dgm:prSet presAssocID="{11A1E39B-9A9A-42FD-AEB9-69FA3DE9FB7B}" presName="accent_2" presStyleCnt="0"/>
      <dgm:spPr/>
    </dgm:pt>
    <dgm:pt modelId="{6E4CAC87-27FE-45FA-86B3-ECD08DCF9237}" type="pres">
      <dgm:prSet presAssocID="{11A1E39B-9A9A-42FD-AEB9-69FA3DE9FB7B}" presName="accentRepeatNode" presStyleLbl="solidFgAcc1" presStyleIdx="1" presStyleCnt="4"/>
      <dgm:spPr/>
    </dgm:pt>
    <dgm:pt modelId="{956B9414-FA57-47A4-AD3B-B16C452BC138}" type="pres">
      <dgm:prSet presAssocID="{1C793E1C-F577-47EE-BFF0-32E33B255F2D}" presName="text_3" presStyleLbl="node1" presStyleIdx="2" presStyleCnt="4">
        <dgm:presLayoutVars>
          <dgm:bulletEnabled val="1"/>
        </dgm:presLayoutVars>
      </dgm:prSet>
      <dgm:spPr/>
    </dgm:pt>
    <dgm:pt modelId="{091CF3CF-2E0A-40F3-B671-94C9E1E269C1}" type="pres">
      <dgm:prSet presAssocID="{1C793E1C-F577-47EE-BFF0-32E33B255F2D}" presName="accent_3" presStyleCnt="0"/>
      <dgm:spPr/>
    </dgm:pt>
    <dgm:pt modelId="{69FA3051-AB46-47AB-8B2A-94ED6D5783A7}" type="pres">
      <dgm:prSet presAssocID="{1C793E1C-F577-47EE-BFF0-32E33B255F2D}" presName="accentRepeatNode" presStyleLbl="solidFgAcc1" presStyleIdx="2" presStyleCnt="4"/>
      <dgm:spPr/>
    </dgm:pt>
    <dgm:pt modelId="{92A38BAF-DA10-413E-9055-3DEC6628EE98}" type="pres">
      <dgm:prSet presAssocID="{29F17A62-8715-443B-804C-39911994922B}" presName="text_4" presStyleLbl="node1" presStyleIdx="3" presStyleCnt="4">
        <dgm:presLayoutVars>
          <dgm:bulletEnabled val="1"/>
        </dgm:presLayoutVars>
      </dgm:prSet>
      <dgm:spPr/>
    </dgm:pt>
    <dgm:pt modelId="{6E0D08DB-78F7-4A3D-98EE-3DFD26AF8128}" type="pres">
      <dgm:prSet presAssocID="{29F17A62-8715-443B-804C-39911994922B}" presName="accent_4" presStyleCnt="0"/>
      <dgm:spPr/>
    </dgm:pt>
    <dgm:pt modelId="{4D58BCA4-95FC-448F-9CAA-B87051DFDAD3}" type="pres">
      <dgm:prSet presAssocID="{29F17A62-8715-443B-804C-39911994922B}" presName="accentRepeatNode" presStyleLbl="solidFgAcc1" presStyleIdx="3" presStyleCnt="4"/>
      <dgm:spPr/>
    </dgm:pt>
  </dgm:ptLst>
  <dgm:cxnLst>
    <dgm:cxn modelId="{D5271400-5D45-4F64-8C27-3E108C3E3573}" type="presOf" srcId="{F74E5918-9407-4A48-AC7C-0F07ADAAA51C}" destId="{C9AA2182-0127-4911-AE9B-5199EDEC3D67}" srcOrd="0" destOrd="0" presId="urn:microsoft.com/office/officeart/2008/layout/VerticalCurvedList"/>
    <dgm:cxn modelId="{FE34D122-FC4A-4CAB-837D-D45BC1D6C6D4}" srcId="{F74E5918-9407-4A48-AC7C-0F07ADAAA51C}" destId="{1C793E1C-F577-47EE-BFF0-32E33B255F2D}" srcOrd="2" destOrd="0" parTransId="{C8B61C98-497F-4A16-A8C7-D49884D7D365}" sibTransId="{4ADFAD57-85D9-461C-9FB4-36D1F6BF99F5}"/>
    <dgm:cxn modelId="{01EE1339-B603-4A12-AEFD-6B57808F2440}" type="presOf" srcId="{1C793E1C-F577-47EE-BFF0-32E33B255F2D}" destId="{956B9414-FA57-47A4-AD3B-B16C452BC138}" srcOrd="0" destOrd="0" presId="urn:microsoft.com/office/officeart/2008/layout/VerticalCurvedList"/>
    <dgm:cxn modelId="{B563055B-F02E-4C23-B783-AD1EAF1C0870}" srcId="{F74E5918-9407-4A48-AC7C-0F07ADAAA51C}" destId="{11A1E39B-9A9A-42FD-AEB9-69FA3DE9FB7B}" srcOrd="1" destOrd="0" parTransId="{46E5E72B-3024-43A2-ACC8-2C970E3DD7EC}" sibTransId="{FE807546-1CBA-4B89-900B-7DC9AB2F9A6C}"/>
    <dgm:cxn modelId="{C75D5A70-E833-4350-80A3-89F7FFFE9C10}" srcId="{F74E5918-9407-4A48-AC7C-0F07ADAAA51C}" destId="{29F17A62-8715-443B-804C-39911994922B}" srcOrd="3" destOrd="0" parTransId="{FBAC5491-F9BB-4EEB-8859-FCBFA1A6F007}" sibTransId="{A0D79FEF-63E4-4FE4-85CB-F300A6293E82}"/>
    <dgm:cxn modelId="{CF105AB0-FF1E-4014-85F3-1BF400C54E75}" type="presOf" srcId="{29F17A62-8715-443B-804C-39911994922B}" destId="{92A38BAF-DA10-413E-9055-3DEC6628EE98}" srcOrd="0" destOrd="0" presId="urn:microsoft.com/office/officeart/2008/layout/VerticalCurvedList"/>
    <dgm:cxn modelId="{E214C9B3-C005-4311-89C9-E5CEEA75A2AC}" type="presOf" srcId="{BD0FF025-276B-4C09-A1CB-6BD2FAE762AC}" destId="{DECA494A-984B-48DD-87E7-138D26739BD8}" srcOrd="0" destOrd="0" presId="urn:microsoft.com/office/officeart/2008/layout/VerticalCurvedList"/>
    <dgm:cxn modelId="{8DA6B3B4-6E86-4B9F-B873-44DDD3A1EF57}" type="presOf" srcId="{11A1E39B-9A9A-42FD-AEB9-69FA3DE9FB7B}" destId="{0FA38038-B923-4DEB-A081-4B40128BDBB5}" srcOrd="0" destOrd="0" presId="urn:microsoft.com/office/officeart/2008/layout/VerticalCurvedList"/>
    <dgm:cxn modelId="{0F545BC3-5E61-4485-98B8-BD9FE9C9A6DF}" type="presOf" srcId="{EF2DF0F5-0D1B-43CE-9396-547C606F0DEA}" destId="{5C9144ED-BC26-4388-9C15-1FC6234694BB}" srcOrd="0" destOrd="0" presId="urn:microsoft.com/office/officeart/2008/layout/VerticalCurvedList"/>
    <dgm:cxn modelId="{B0B431E7-0FAF-490D-842D-34425738B96B}" srcId="{F74E5918-9407-4A48-AC7C-0F07ADAAA51C}" destId="{EF2DF0F5-0D1B-43CE-9396-547C606F0DEA}" srcOrd="0" destOrd="0" parTransId="{9468C496-8EAC-48ED-96B1-0C98A13FC8F8}" sibTransId="{BD0FF025-276B-4C09-A1CB-6BD2FAE762AC}"/>
    <dgm:cxn modelId="{F47D11A7-BFF6-425D-A8E0-F2A416A1FD00}" type="presParOf" srcId="{C9AA2182-0127-4911-AE9B-5199EDEC3D67}" destId="{743D6D10-75DB-43C8-826C-25DA9E6904C2}" srcOrd="0" destOrd="0" presId="urn:microsoft.com/office/officeart/2008/layout/VerticalCurvedList"/>
    <dgm:cxn modelId="{603F2C23-1581-46E1-B455-E230C4E2D69F}" type="presParOf" srcId="{743D6D10-75DB-43C8-826C-25DA9E6904C2}" destId="{16B0B59A-1905-4BB5-8B1F-8A441A958143}" srcOrd="0" destOrd="0" presId="urn:microsoft.com/office/officeart/2008/layout/VerticalCurvedList"/>
    <dgm:cxn modelId="{5CA30ADB-EFD3-495D-8985-8B232AF8016A}" type="presParOf" srcId="{16B0B59A-1905-4BB5-8B1F-8A441A958143}" destId="{FCC77A3F-9E0F-4A37-AE03-51BF538A6972}" srcOrd="0" destOrd="0" presId="urn:microsoft.com/office/officeart/2008/layout/VerticalCurvedList"/>
    <dgm:cxn modelId="{659CE451-9CC1-4B79-8A2E-81FD15581464}" type="presParOf" srcId="{16B0B59A-1905-4BB5-8B1F-8A441A958143}" destId="{DECA494A-984B-48DD-87E7-138D26739BD8}" srcOrd="1" destOrd="0" presId="urn:microsoft.com/office/officeart/2008/layout/VerticalCurvedList"/>
    <dgm:cxn modelId="{3813222B-6B37-4ABD-8C59-70535953A254}" type="presParOf" srcId="{16B0B59A-1905-4BB5-8B1F-8A441A958143}" destId="{E705EA78-2AF7-4FC7-9F55-8651874406B8}" srcOrd="2" destOrd="0" presId="urn:microsoft.com/office/officeart/2008/layout/VerticalCurvedList"/>
    <dgm:cxn modelId="{F2C2A64C-AA94-442B-9F81-344A42C4CA34}" type="presParOf" srcId="{16B0B59A-1905-4BB5-8B1F-8A441A958143}" destId="{BFC691BC-3122-4B15-931C-1542DEA65833}" srcOrd="3" destOrd="0" presId="urn:microsoft.com/office/officeart/2008/layout/VerticalCurvedList"/>
    <dgm:cxn modelId="{A5F98B5C-D693-449A-B581-BE1B26F39AFD}" type="presParOf" srcId="{743D6D10-75DB-43C8-826C-25DA9E6904C2}" destId="{5C9144ED-BC26-4388-9C15-1FC6234694BB}" srcOrd="1" destOrd="0" presId="urn:microsoft.com/office/officeart/2008/layout/VerticalCurvedList"/>
    <dgm:cxn modelId="{CEDFAFAB-83E8-4D37-ABF3-318681BD6C16}" type="presParOf" srcId="{743D6D10-75DB-43C8-826C-25DA9E6904C2}" destId="{DEDB5C42-2B74-471B-99B8-C3AF9E3E41F7}" srcOrd="2" destOrd="0" presId="urn:microsoft.com/office/officeart/2008/layout/VerticalCurvedList"/>
    <dgm:cxn modelId="{4E8A8CF9-C4BE-4D33-BE78-27FAA8B2F605}" type="presParOf" srcId="{DEDB5C42-2B74-471B-99B8-C3AF9E3E41F7}" destId="{3C12EB73-B22D-49ED-A421-0431D5BBE0CE}" srcOrd="0" destOrd="0" presId="urn:microsoft.com/office/officeart/2008/layout/VerticalCurvedList"/>
    <dgm:cxn modelId="{2312D097-79EF-4E3D-9BA3-53FB8109C6DA}" type="presParOf" srcId="{743D6D10-75DB-43C8-826C-25DA9E6904C2}" destId="{0FA38038-B923-4DEB-A081-4B40128BDBB5}" srcOrd="3" destOrd="0" presId="urn:microsoft.com/office/officeart/2008/layout/VerticalCurvedList"/>
    <dgm:cxn modelId="{79C87601-C4E5-408E-9A67-551CA2EE5DB4}" type="presParOf" srcId="{743D6D10-75DB-43C8-826C-25DA9E6904C2}" destId="{54BB2B24-F593-44BD-99A0-FA8481A45E65}" srcOrd="4" destOrd="0" presId="urn:microsoft.com/office/officeart/2008/layout/VerticalCurvedList"/>
    <dgm:cxn modelId="{8CD1E048-4307-4091-AC40-400645EFF401}" type="presParOf" srcId="{54BB2B24-F593-44BD-99A0-FA8481A45E65}" destId="{6E4CAC87-27FE-45FA-86B3-ECD08DCF9237}" srcOrd="0" destOrd="0" presId="urn:microsoft.com/office/officeart/2008/layout/VerticalCurvedList"/>
    <dgm:cxn modelId="{FB3A169F-EEA6-4DD4-947A-65E503A4C2F2}" type="presParOf" srcId="{743D6D10-75DB-43C8-826C-25DA9E6904C2}" destId="{956B9414-FA57-47A4-AD3B-B16C452BC138}" srcOrd="5" destOrd="0" presId="urn:microsoft.com/office/officeart/2008/layout/VerticalCurvedList"/>
    <dgm:cxn modelId="{0CB85F67-3573-433F-9855-8DE33D27A9D8}" type="presParOf" srcId="{743D6D10-75DB-43C8-826C-25DA9E6904C2}" destId="{091CF3CF-2E0A-40F3-B671-94C9E1E269C1}" srcOrd="6" destOrd="0" presId="urn:microsoft.com/office/officeart/2008/layout/VerticalCurvedList"/>
    <dgm:cxn modelId="{60073D1B-2248-48A4-A060-69C788EE0781}" type="presParOf" srcId="{091CF3CF-2E0A-40F3-B671-94C9E1E269C1}" destId="{69FA3051-AB46-47AB-8B2A-94ED6D5783A7}" srcOrd="0" destOrd="0" presId="urn:microsoft.com/office/officeart/2008/layout/VerticalCurvedList"/>
    <dgm:cxn modelId="{E7E41A5C-1C42-482F-A5DE-5A89C758010D}" type="presParOf" srcId="{743D6D10-75DB-43C8-826C-25DA9E6904C2}" destId="{92A38BAF-DA10-413E-9055-3DEC6628EE98}" srcOrd="7" destOrd="0" presId="urn:microsoft.com/office/officeart/2008/layout/VerticalCurvedList"/>
    <dgm:cxn modelId="{15DAD461-92F4-4463-8EA7-E3DDCADA3C6E}" type="presParOf" srcId="{743D6D10-75DB-43C8-826C-25DA9E6904C2}" destId="{6E0D08DB-78F7-4A3D-98EE-3DFD26AF8128}" srcOrd="8" destOrd="0" presId="urn:microsoft.com/office/officeart/2008/layout/VerticalCurvedList"/>
    <dgm:cxn modelId="{1758E701-88E3-4C0A-B6DE-FE1900BF7666}" type="presParOf" srcId="{6E0D08DB-78F7-4A3D-98EE-3DFD26AF8128}" destId="{4D58BCA4-95FC-448F-9CAA-B87051DFDAD3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74E5918-9407-4A48-AC7C-0F07ADAAA51C}" type="doc">
      <dgm:prSet loTypeId="urn:microsoft.com/office/officeart/2008/layout/VerticalCurvedList" loCatId="list" qsTypeId="urn:microsoft.com/office/officeart/2005/8/quickstyle/simple1" qsCatId="simple" csTypeId="urn:microsoft.com/office/officeart/2005/8/colors/colorful1" csCatId="colorful" phldr="1"/>
      <dgm:spPr/>
    </dgm:pt>
    <dgm:pt modelId="{11A1E39B-9A9A-42FD-AEB9-69FA3DE9FB7B}">
      <dgm:prSet phldrT="[Text]" custT="1"/>
      <dgm:spPr/>
      <dgm:t>
        <a:bodyPr/>
        <a:lstStyle/>
        <a:p>
          <a:pPr algn="l"/>
          <a:r>
            <a:rPr lang="en-AU" sz="1800" b="1"/>
            <a:t>Step 2: Attach your supporting documents</a:t>
          </a:r>
          <a:endParaRPr lang="en-AU" sz="1800"/>
        </a:p>
      </dgm:t>
    </dgm:pt>
    <dgm:pt modelId="{46E5E72B-3024-43A2-ACC8-2C970E3DD7EC}" type="parTrans" cxnId="{B563055B-F02E-4C23-B783-AD1EAF1C0870}">
      <dgm:prSet/>
      <dgm:spPr/>
      <dgm:t>
        <a:bodyPr/>
        <a:lstStyle/>
        <a:p>
          <a:pPr algn="l"/>
          <a:endParaRPr lang="en-AU"/>
        </a:p>
      </dgm:t>
    </dgm:pt>
    <dgm:pt modelId="{FE807546-1CBA-4B89-900B-7DC9AB2F9A6C}" type="sibTrans" cxnId="{B563055B-F02E-4C23-B783-AD1EAF1C0870}">
      <dgm:prSet/>
      <dgm:spPr/>
      <dgm:t>
        <a:bodyPr/>
        <a:lstStyle/>
        <a:p>
          <a:pPr algn="l"/>
          <a:endParaRPr lang="en-AU"/>
        </a:p>
      </dgm:t>
    </dgm:pt>
    <dgm:pt modelId="{1C793E1C-F577-47EE-BFF0-32E33B255F2D}">
      <dgm:prSet phldrT="[Text]" custT="1"/>
      <dgm:spPr/>
      <dgm:t>
        <a:bodyPr/>
        <a:lstStyle/>
        <a:p>
          <a:pPr algn="l">
            <a:spcAft>
              <a:spcPts val="0"/>
            </a:spcAft>
          </a:pPr>
          <a:r>
            <a:rPr lang="en-AU" sz="1800" b="1"/>
            <a:t>Step 3: Develop your educational program</a:t>
          </a:r>
          <a:endParaRPr lang="en-AU" sz="1800"/>
        </a:p>
      </dgm:t>
    </dgm:pt>
    <dgm:pt modelId="{C8B61C98-497F-4A16-A8C7-D49884D7D365}" type="parTrans" cxnId="{FE34D122-FC4A-4CAB-837D-D45BC1D6C6D4}">
      <dgm:prSet/>
      <dgm:spPr/>
      <dgm:t>
        <a:bodyPr/>
        <a:lstStyle/>
        <a:p>
          <a:pPr algn="l"/>
          <a:endParaRPr lang="en-AU"/>
        </a:p>
      </dgm:t>
    </dgm:pt>
    <dgm:pt modelId="{4ADFAD57-85D9-461C-9FB4-36D1F6BF99F5}" type="sibTrans" cxnId="{FE34D122-FC4A-4CAB-837D-D45BC1D6C6D4}">
      <dgm:prSet/>
      <dgm:spPr/>
      <dgm:t>
        <a:bodyPr/>
        <a:lstStyle/>
        <a:p>
          <a:pPr algn="l"/>
          <a:endParaRPr lang="en-AU"/>
        </a:p>
      </dgm:t>
    </dgm:pt>
    <dgm:pt modelId="{29F17A62-8715-443B-804C-39911994922B}">
      <dgm:prSet custT="1"/>
      <dgm:spPr/>
      <dgm:t>
        <a:bodyPr/>
        <a:lstStyle/>
        <a:p>
          <a:pPr algn="l"/>
          <a:r>
            <a:rPr lang="en-AU" sz="1800" b="1"/>
            <a:t>Step 4: Submit your application</a:t>
          </a:r>
          <a:endParaRPr lang="en-AU" sz="1800"/>
        </a:p>
      </dgm:t>
    </dgm:pt>
    <dgm:pt modelId="{FBAC5491-F9BB-4EEB-8859-FCBFA1A6F007}" type="parTrans" cxnId="{C75D5A70-E833-4350-80A3-89F7FFFE9C10}">
      <dgm:prSet/>
      <dgm:spPr/>
      <dgm:t>
        <a:bodyPr/>
        <a:lstStyle/>
        <a:p>
          <a:pPr algn="l"/>
          <a:endParaRPr lang="en-AU"/>
        </a:p>
      </dgm:t>
    </dgm:pt>
    <dgm:pt modelId="{A0D79FEF-63E4-4FE4-85CB-F300A6293E82}" type="sibTrans" cxnId="{C75D5A70-E833-4350-80A3-89F7FFFE9C10}">
      <dgm:prSet/>
      <dgm:spPr/>
      <dgm:t>
        <a:bodyPr/>
        <a:lstStyle/>
        <a:p>
          <a:pPr algn="l"/>
          <a:endParaRPr lang="en-AU"/>
        </a:p>
      </dgm:t>
    </dgm:pt>
    <dgm:pt modelId="{EF2DF0F5-0D1B-43CE-9396-547C606F0DEA}">
      <dgm:prSet phldrT="[Text]" custT="1"/>
      <dgm:spPr/>
      <dgm:t>
        <a:bodyPr/>
        <a:lstStyle/>
        <a:p>
          <a:pPr algn="l"/>
          <a:r>
            <a:rPr lang="en-AU" sz="1800" b="1"/>
            <a:t>Step 1: Fill out the application form</a:t>
          </a:r>
          <a:endParaRPr lang="en-AU" sz="1800"/>
        </a:p>
      </dgm:t>
    </dgm:pt>
    <dgm:pt modelId="{BD0FF025-276B-4C09-A1CB-6BD2FAE762AC}" type="sibTrans" cxnId="{B0B431E7-0FAF-490D-842D-34425738B96B}">
      <dgm:prSet/>
      <dgm:spPr/>
      <dgm:t>
        <a:bodyPr/>
        <a:lstStyle/>
        <a:p>
          <a:pPr algn="l"/>
          <a:endParaRPr lang="en-AU"/>
        </a:p>
      </dgm:t>
    </dgm:pt>
    <dgm:pt modelId="{9468C496-8EAC-48ED-96B1-0C98A13FC8F8}" type="parTrans" cxnId="{B0B431E7-0FAF-490D-842D-34425738B96B}">
      <dgm:prSet/>
      <dgm:spPr/>
      <dgm:t>
        <a:bodyPr/>
        <a:lstStyle/>
        <a:p>
          <a:pPr algn="l"/>
          <a:endParaRPr lang="en-AU"/>
        </a:p>
      </dgm:t>
    </dgm:pt>
    <dgm:pt modelId="{C9AA2182-0127-4911-AE9B-5199EDEC3D67}" type="pres">
      <dgm:prSet presAssocID="{F74E5918-9407-4A48-AC7C-0F07ADAAA51C}" presName="Name0" presStyleCnt="0">
        <dgm:presLayoutVars>
          <dgm:chMax val="7"/>
          <dgm:chPref val="7"/>
          <dgm:dir/>
        </dgm:presLayoutVars>
      </dgm:prSet>
      <dgm:spPr/>
    </dgm:pt>
    <dgm:pt modelId="{743D6D10-75DB-43C8-826C-25DA9E6904C2}" type="pres">
      <dgm:prSet presAssocID="{F74E5918-9407-4A48-AC7C-0F07ADAAA51C}" presName="Name1" presStyleCnt="0"/>
      <dgm:spPr/>
    </dgm:pt>
    <dgm:pt modelId="{16B0B59A-1905-4BB5-8B1F-8A441A958143}" type="pres">
      <dgm:prSet presAssocID="{F74E5918-9407-4A48-AC7C-0F07ADAAA51C}" presName="cycle" presStyleCnt="0"/>
      <dgm:spPr/>
    </dgm:pt>
    <dgm:pt modelId="{FCC77A3F-9E0F-4A37-AE03-51BF538A6972}" type="pres">
      <dgm:prSet presAssocID="{F74E5918-9407-4A48-AC7C-0F07ADAAA51C}" presName="srcNode" presStyleLbl="node1" presStyleIdx="0" presStyleCnt="4"/>
      <dgm:spPr/>
    </dgm:pt>
    <dgm:pt modelId="{DECA494A-984B-48DD-87E7-138D26739BD8}" type="pres">
      <dgm:prSet presAssocID="{F74E5918-9407-4A48-AC7C-0F07ADAAA51C}" presName="conn" presStyleLbl="parChTrans1D2" presStyleIdx="0" presStyleCnt="1"/>
      <dgm:spPr/>
    </dgm:pt>
    <dgm:pt modelId="{E705EA78-2AF7-4FC7-9F55-8651874406B8}" type="pres">
      <dgm:prSet presAssocID="{F74E5918-9407-4A48-AC7C-0F07ADAAA51C}" presName="extraNode" presStyleLbl="node1" presStyleIdx="0" presStyleCnt="4"/>
      <dgm:spPr/>
    </dgm:pt>
    <dgm:pt modelId="{BFC691BC-3122-4B15-931C-1542DEA65833}" type="pres">
      <dgm:prSet presAssocID="{F74E5918-9407-4A48-AC7C-0F07ADAAA51C}" presName="dstNode" presStyleLbl="node1" presStyleIdx="0" presStyleCnt="4"/>
      <dgm:spPr/>
    </dgm:pt>
    <dgm:pt modelId="{5C9144ED-BC26-4388-9C15-1FC6234694BB}" type="pres">
      <dgm:prSet presAssocID="{EF2DF0F5-0D1B-43CE-9396-547C606F0DEA}" presName="text_1" presStyleLbl="node1" presStyleIdx="0" presStyleCnt="4">
        <dgm:presLayoutVars>
          <dgm:bulletEnabled val="1"/>
        </dgm:presLayoutVars>
      </dgm:prSet>
      <dgm:spPr/>
    </dgm:pt>
    <dgm:pt modelId="{DEDB5C42-2B74-471B-99B8-C3AF9E3E41F7}" type="pres">
      <dgm:prSet presAssocID="{EF2DF0F5-0D1B-43CE-9396-547C606F0DEA}" presName="accent_1" presStyleCnt="0"/>
      <dgm:spPr/>
    </dgm:pt>
    <dgm:pt modelId="{3C12EB73-B22D-49ED-A421-0431D5BBE0CE}" type="pres">
      <dgm:prSet presAssocID="{EF2DF0F5-0D1B-43CE-9396-547C606F0DEA}" presName="accentRepeatNode" presStyleLbl="solidFgAcc1" presStyleIdx="0" presStyleCnt="4" custLinFactNeighborY="-2174"/>
      <dgm:spPr/>
    </dgm:pt>
    <dgm:pt modelId="{0FA38038-B923-4DEB-A081-4B40128BDBB5}" type="pres">
      <dgm:prSet presAssocID="{11A1E39B-9A9A-42FD-AEB9-69FA3DE9FB7B}" presName="text_2" presStyleLbl="node1" presStyleIdx="1" presStyleCnt="4">
        <dgm:presLayoutVars>
          <dgm:bulletEnabled val="1"/>
        </dgm:presLayoutVars>
      </dgm:prSet>
      <dgm:spPr/>
    </dgm:pt>
    <dgm:pt modelId="{54BB2B24-F593-44BD-99A0-FA8481A45E65}" type="pres">
      <dgm:prSet presAssocID="{11A1E39B-9A9A-42FD-AEB9-69FA3DE9FB7B}" presName="accent_2" presStyleCnt="0"/>
      <dgm:spPr/>
    </dgm:pt>
    <dgm:pt modelId="{6E4CAC87-27FE-45FA-86B3-ECD08DCF9237}" type="pres">
      <dgm:prSet presAssocID="{11A1E39B-9A9A-42FD-AEB9-69FA3DE9FB7B}" presName="accentRepeatNode" presStyleLbl="solidFgAcc1" presStyleIdx="1" presStyleCnt="4"/>
      <dgm:spPr/>
    </dgm:pt>
    <dgm:pt modelId="{956B9414-FA57-47A4-AD3B-B16C452BC138}" type="pres">
      <dgm:prSet presAssocID="{1C793E1C-F577-47EE-BFF0-32E33B255F2D}" presName="text_3" presStyleLbl="node1" presStyleIdx="2" presStyleCnt="4">
        <dgm:presLayoutVars>
          <dgm:bulletEnabled val="1"/>
        </dgm:presLayoutVars>
      </dgm:prSet>
      <dgm:spPr/>
    </dgm:pt>
    <dgm:pt modelId="{091CF3CF-2E0A-40F3-B671-94C9E1E269C1}" type="pres">
      <dgm:prSet presAssocID="{1C793E1C-F577-47EE-BFF0-32E33B255F2D}" presName="accent_3" presStyleCnt="0"/>
      <dgm:spPr/>
    </dgm:pt>
    <dgm:pt modelId="{69FA3051-AB46-47AB-8B2A-94ED6D5783A7}" type="pres">
      <dgm:prSet presAssocID="{1C793E1C-F577-47EE-BFF0-32E33B255F2D}" presName="accentRepeatNode" presStyleLbl="solidFgAcc1" presStyleIdx="2" presStyleCnt="4"/>
      <dgm:spPr/>
    </dgm:pt>
    <dgm:pt modelId="{92A38BAF-DA10-413E-9055-3DEC6628EE98}" type="pres">
      <dgm:prSet presAssocID="{29F17A62-8715-443B-804C-39911994922B}" presName="text_4" presStyleLbl="node1" presStyleIdx="3" presStyleCnt="4">
        <dgm:presLayoutVars>
          <dgm:bulletEnabled val="1"/>
        </dgm:presLayoutVars>
      </dgm:prSet>
      <dgm:spPr/>
    </dgm:pt>
    <dgm:pt modelId="{6E0D08DB-78F7-4A3D-98EE-3DFD26AF8128}" type="pres">
      <dgm:prSet presAssocID="{29F17A62-8715-443B-804C-39911994922B}" presName="accent_4" presStyleCnt="0"/>
      <dgm:spPr/>
    </dgm:pt>
    <dgm:pt modelId="{4D58BCA4-95FC-448F-9CAA-B87051DFDAD3}" type="pres">
      <dgm:prSet presAssocID="{29F17A62-8715-443B-804C-39911994922B}" presName="accentRepeatNode" presStyleLbl="solidFgAcc1" presStyleIdx="3" presStyleCnt="4"/>
      <dgm:spPr/>
    </dgm:pt>
  </dgm:ptLst>
  <dgm:cxnLst>
    <dgm:cxn modelId="{D5271400-5D45-4F64-8C27-3E108C3E3573}" type="presOf" srcId="{F74E5918-9407-4A48-AC7C-0F07ADAAA51C}" destId="{C9AA2182-0127-4911-AE9B-5199EDEC3D67}" srcOrd="0" destOrd="0" presId="urn:microsoft.com/office/officeart/2008/layout/VerticalCurvedList"/>
    <dgm:cxn modelId="{FE34D122-FC4A-4CAB-837D-D45BC1D6C6D4}" srcId="{F74E5918-9407-4A48-AC7C-0F07ADAAA51C}" destId="{1C793E1C-F577-47EE-BFF0-32E33B255F2D}" srcOrd="2" destOrd="0" parTransId="{C8B61C98-497F-4A16-A8C7-D49884D7D365}" sibTransId="{4ADFAD57-85D9-461C-9FB4-36D1F6BF99F5}"/>
    <dgm:cxn modelId="{01EE1339-B603-4A12-AEFD-6B57808F2440}" type="presOf" srcId="{1C793E1C-F577-47EE-BFF0-32E33B255F2D}" destId="{956B9414-FA57-47A4-AD3B-B16C452BC138}" srcOrd="0" destOrd="0" presId="urn:microsoft.com/office/officeart/2008/layout/VerticalCurvedList"/>
    <dgm:cxn modelId="{B563055B-F02E-4C23-B783-AD1EAF1C0870}" srcId="{F74E5918-9407-4A48-AC7C-0F07ADAAA51C}" destId="{11A1E39B-9A9A-42FD-AEB9-69FA3DE9FB7B}" srcOrd="1" destOrd="0" parTransId="{46E5E72B-3024-43A2-ACC8-2C970E3DD7EC}" sibTransId="{FE807546-1CBA-4B89-900B-7DC9AB2F9A6C}"/>
    <dgm:cxn modelId="{C75D5A70-E833-4350-80A3-89F7FFFE9C10}" srcId="{F74E5918-9407-4A48-AC7C-0F07ADAAA51C}" destId="{29F17A62-8715-443B-804C-39911994922B}" srcOrd="3" destOrd="0" parTransId="{FBAC5491-F9BB-4EEB-8859-FCBFA1A6F007}" sibTransId="{A0D79FEF-63E4-4FE4-85CB-F300A6293E82}"/>
    <dgm:cxn modelId="{CF105AB0-FF1E-4014-85F3-1BF400C54E75}" type="presOf" srcId="{29F17A62-8715-443B-804C-39911994922B}" destId="{92A38BAF-DA10-413E-9055-3DEC6628EE98}" srcOrd="0" destOrd="0" presId="urn:microsoft.com/office/officeart/2008/layout/VerticalCurvedList"/>
    <dgm:cxn modelId="{E214C9B3-C005-4311-89C9-E5CEEA75A2AC}" type="presOf" srcId="{BD0FF025-276B-4C09-A1CB-6BD2FAE762AC}" destId="{DECA494A-984B-48DD-87E7-138D26739BD8}" srcOrd="0" destOrd="0" presId="urn:microsoft.com/office/officeart/2008/layout/VerticalCurvedList"/>
    <dgm:cxn modelId="{8DA6B3B4-6E86-4B9F-B873-44DDD3A1EF57}" type="presOf" srcId="{11A1E39B-9A9A-42FD-AEB9-69FA3DE9FB7B}" destId="{0FA38038-B923-4DEB-A081-4B40128BDBB5}" srcOrd="0" destOrd="0" presId="urn:microsoft.com/office/officeart/2008/layout/VerticalCurvedList"/>
    <dgm:cxn modelId="{0F545BC3-5E61-4485-98B8-BD9FE9C9A6DF}" type="presOf" srcId="{EF2DF0F5-0D1B-43CE-9396-547C606F0DEA}" destId="{5C9144ED-BC26-4388-9C15-1FC6234694BB}" srcOrd="0" destOrd="0" presId="urn:microsoft.com/office/officeart/2008/layout/VerticalCurvedList"/>
    <dgm:cxn modelId="{B0B431E7-0FAF-490D-842D-34425738B96B}" srcId="{F74E5918-9407-4A48-AC7C-0F07ADAAA51C}" destId="{EF2DF0F5-0D1B-43CE-9396-547C606F0DEA}" srcOrd="0" destOrd="0" parTransId="{9468C496-8EAC-48ED-96B1-0C98A13FC8F8}" sibTransId="{BD0FF025-276B-4C09-A1CB-6BD2FAE762AC}"/>
    <dgm:cxn modelId="{F47D11A7-BFF6-425D-A8E0-F2A416A1FD00}" type="presParOf" srcId="{C9AA2182-0127-4911-AE9B-5199EDEC3D67}" destId="{743D6D10-75DB-43C8-826C-25DA9E6904C2}" srcOrd="0" destOrd="0" presId="urn:microsoft.com/office/officeart/2008/layout/VerticalCurvedList"/>
    <dgm:cxn modelId="{603F2C23-1581-46E1-B455-E230C4E2D69F}" type="presParOf" srcId="{743D6D10-75DB-43C8-826C-25DA9E6904C2}" destId="{16B0B59A-1905-4BB5-8B1F-8A441A958143}" srcOrd="0" destOrd="0" presId="urn:microsoft.com/office/officeart/2008/layout/VerticalCurvedList"/>
    <dgm:cxn modelId="{5CA30ADB-EFD3-495D-8985-8B232AF8016A}" type="presParOf" srcId="{16B0B59A-1905-4BB5-8B1F-8A441A958143}" destId="{FCC77A3F-9E0F-4A37-AE03-51BF538A6972}" srcOrd="0" destOrd="0" presId="urn:microsoft.com/office/officeart/2008/layout/VerticalCurvedList"/>
    <dgm:cxn modelId="{659CE451-9CC1-4B79-8A2E-81FD15581464}" type="presParOf" srcId="{16B0B59A-1905-4BB5-8B1F-8A441A958143}" destId="{DECA494A-984B-48DD-87E7-138D26739BD8}" srcOrd="1" destOrd="0" presId="urn:microsoft.com/office/officeart/2008/layout/VerticalCurvedList"/>
    <dgm:cxn modelId="{3813222B-6B37-4ABD-8C59-70535953A254}" type="presParOf" srcId="{16B0B59A-1905-4BB5-8B1F-8A441A958143}" destId="{E705EA78-2AF7-4FC7-9F55-8651874406B8}" srcOrd="2" destOrd="0" presId="urn:microsoft.com/office/officeart/2008/layout/VerticalCurvedList"/>
    <dgm:cxn modelId="{F2C2A64C-AA94-442B-9F81-344A42C4CA34}" type="presParOf" srcId="{16B0B59A-1905-4BB5-8B1F-8A441A958143}" destId="{BFC691BC-3122-4B15-931C-1542DEA65833}" srcOrd="3" destOrd="0" presId="urn:microsoft.com/office/officeart/2008/layout/VerticalCurvedList"/>
    <dgm:cxn modelId="{A5F98B5C-D693-449A-B581-BE1B26F39AFD}" type="presParOf" srcId="{743D6D10-75DB-43C8-826C-25DA9E6904C2}" destId="{5C9144ED-BC26-4388-9C15-1FC6234694BB}" srcOrd="1" destOrd="0" presId="urn:microsoft.com/office/officeart/2008/layout/VerticalCurvedList"/>
    <dgm:cxn modelId="{CEDFAFAB-83E8-4D37-ABF3-318681BD6C16}" type="presParOf" srcId="{743D6D10-75DB-43C8-826C-25DA9E6904C2}" destId="{DEDB5C42-2B74-471B-99B8-C3AF9E3E41F7}" srcOrd="2" destOrd="0" presId="urn:microsoft.com/office/officeart/2008/layout/VerticalCurvedList"/>
    <dgm:cxn modelId="{4E8A8CF9-C4BE-4D33-BE78-27FAA8B2F605}" type="presParOf" srcId="{DEDB5C42-2B74-471B-99B8-C3AF9E3E41F7}" destId="{3C12EB73-B22D-49ED-A421-0431D5BBE0CE}" srcOrd="0" destOrd="0" presId="urn:microsoft.com/office/officeart/2008/layout/VerticalCurvedList"/>
    <dgm:cxn modelId="{2312D097-79EF-4E3D-9BA3-53FB8109C6DA}" type="presParOf" srcId="{743D6D10-75DB-43C8-826C-25DA9E6904C2}" destId="{0FA38038-B923-4DEB-A081-4B40128BDBB5}" srcOrd="3" destOrd="0" presId="urn:microsoft.com/office/officeart/2008/layout/VerticalCurvedList"/>
    <dgm:cxn modelId="{79C87601-C4E5-408E-9A67-551CA2EE5DB4}" type="presParOf" srcId="{743D6D10-75DB-43C8-826C-25DA9E6904C2}" destId="{54BB2B24-F593-44BD-99A0-FA8481A45E65}" srcOrd="4" destOrd="0" presId="urn:microsoft.com/office/officeart/2008/layout/VerticalCurvedList"/>
    <dgm:cxn modelId="{8CD1E048-4307-4091-AC40-400645EFF401}" type="presParOf" srcId="{54BB2B24-F593-44BD-99A0-FA8481A45E65}" destId="{6E4CAC87-27FE-45FA-86B3-ECD08DCF9237}" srcOrd="0" destOrd="0" presId="urn:microsoft.com/office/officeart/2008/layout/VerticalCurvedList"/>
    <dgm:cxn modelId="{FB3A169F-EEA6-4DD4-947A-65E503A4C2F2}" type="presParOf" srcId="{743D6D10-75DB-43C8-826C-25DA9E6904C2}" destId="{956B9414-FA57-47A4-AD3B-B16C452BC138}" srcOrd="5" destOrd="0" presId="urn:microsoft.com/office/officeart/2008/layout/VerticalCurvedList"/>
    <dgm:cxn modelId="{0CB85F67-3573-433F-9855-8DE33D27A9D8}" type="presParOf" srcId="{743D6D10-75DB-43C8-826C-25DA9E6904C2}" destId="{091CF3CF-2E0A-40F3-B671-94C9E1E269C1}" srcOrd="6" destOrd="0" presId="urn:microsoft.com/office/officeart/2008/layout/VerticalCurvedList"/>
    <dgm:cxn modelId="{60073D1B-2248-48A4-A060-69C788EE0781}" type="presParOf" srcId="{091CF3CF-2E0A-40F3-B671-94C9E1E269C1}" destId="{69FA3051-AB46-47AB-8B2A-94ED6D5783A7}" srcOrd="0" destOrd="0" presId="urn:microsoft.com/office/officeart/2008/layout/VerticalCurvedList"/>
    <dgm:cxn modelId="{E7E41A5C-1C42-482F-A5DE-5A89C758010D}" type="presParOf" srcId="{743D6D10-75DB-43C8-826C-25DA9E6904C2}" destId="{92A38BAF-DA10-413E-9055-3DEC6628EE98}" srcOrd="7" destOrd="0" presId="urn:microsoft.com/office/officeart/2008/layout/VerticalCurvedList"/>
    <dgm:cxn modelId="{15DAD461-92F4-4463-8EA7-E3DDCADA3C6E}" type="presParOf" srcId="{743D6D10-75DB-43C8-826C-25DA9E6904C2}" destId="{6E0D08DB-78F7-4A3D-98EE-3DFD26AF8128}" srcOrd="8" destOrd="0" presId="urn:microsoft.com/office/officeart/2008/layout/VerticalCurvedList"/>
    <dgm:cxn modelId="{1758E701-88E3-4C0A-B6DE-FE1900BF7666}" type="presParOf" srcId="{6E0D08DB-78F7-4A3D-98EE-3DFD26AF8128}" destId="{4D58BCA4-95FC-448F-9CAA-B87051DFDAD3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604C40C-51F3-4D40-904A-D5384790EE74}" type="doc">
      <dgm:prSet loTypeId="urn:microsoft.com/office/officeart/2005/8/layout/hList7" loCatId="list" qsTypeId="urn:microsoft.com/office/officeart/2005/8/quickstyle/simple2" qsCatId="simple" csTypeId="urn:microsoft.com/office/officeart/2005/8/colors/colorful1" csCatId="colorful" phldr="1"/>
      <dgm:spPr/>
      <dgm:t>
        <a:bodyPr/>
        <a:lstStyle/>
        <a:p>
          <a:endParaRPr lang="en-AU"/>
        </a:p>
      </dgm:t>
    </dgm:pt>
    <dgm:pt modelId="{10B7BA97-669E-4279-9B09-A1A41A8F3C31}">
      <dgm:prSet phldrT="[Text]" custT="1"/>
      <dgm:spPr/>
      <dgm:t>
        <a:bodyPr/>
        <a:lstStyle/>
        <a:p>
          <a:r>
            <a:rPr lang="en-AU" sz="1100" b="1">
              <a:latin typeface="Arial" panose="020B0604020202020204" pitchFamily="34" charset="0"/>
              <a:cs typeface="Arial" panose="020B0604020202020204" pitchFamily="34" charset="0"/>
            </a:rPr>
            <a:t>Phone</a:t>
          </a:r>
          <a:endParaRPr lang="en-AU" sz="1100">
            <a:latin typeface="Arial" panose="020B0604020202020204" pitchFamily="34" charset="0"/>
            <a:cs typeface="Arial" panose="020B0604020202020204" pitchFamily="34" charset="0"/>
          </a:endParaRP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(07) 3513 6755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1800 677 176</a:t>
          </a:r>
        </a:p>
      </dgm:t>
    </dgm:pt>
    <dgm:pt modelId="{D1A58A61-F2E7-4A5D-A176-3DE277BAE592}" type="parTrans" cxnId="{FBB7FDE6-0D20-4CFE-94F7-AB4AE6DDD3DA}">
      <dgm:prSet/>
      <dgm:spPr/>
      <dgm:t>
        <a:bodyPr/>
        <a:lstStyle/>
        <a:p>
          <a:endParaRPr lang="en-AU"/>
        </a:p>
      </dgm:t>
    </dgm:pt>
    <dgm:pt modelId="{0AC7CFE2-FA34-4129-AB9B-69BC2DC02FAC}" type="sibTrans" cxnId="{FBB7FDE6-0D20-4CFE-94F7-AB4AE6DDD3DA}">
      <dgm:prSet/>
      <dgm:spPr/>
      <dgm:t>
        <a:bodyPr/>
        <a:lstStyle/>
        <a:p>
          <a:endParaRPr lang="en-AU"/>
        </a:p>
      </dgm:t>
    </dgm:pt>
    <dgm:pt modelId="{24CD1BCD-91CA-4FF7-9A22-95B5AE39B704}">
      <dgm:prSet phldrT="[Text]" custT="1"/>
      <dgm:spPr/>
      <dgm:t>
        <a:bodyPr/>
        <a:lstStyle/>
        <a:p>
          <a:r>
            <a:rPr lang="en-AU" sz="1100" b="1">
              <a:latin typeface="Arial" panose="020B0604020202020204" pitchFamily="34" charset="0"/>
              <a:cs typeface="Arial" panose="020B0604020202020204" pitchFamily="34" charset="0"/>
            </a:rPr>
            <a:t>Email</a:t>
          </a:r>
          <a:endParaRPr lang="en-AU" sz="1100">
            <a:latin typeface="Arial" panose="020B0604020202020204" pitchFamily="34" charset="0"/>
            <a:cs typeface="Arial" panose="020B0604020202020204" pitchFamily="34" charset="0"/>
          </a:endParaRPr>
        </a:p>
        <a:p>
          <a:r>
            <a:rPr lang="en-AU" sz="1100" u="sng">
              <a:latin typeface="Arial" panose="020B0604020202020204" pitchFamily="34" charset="0"/>
              <a:cs typeface="Arial" panose="020B0604020202020204" pitchFamily="34" charset="0"/>
            </a:rPr>
            <a:t>homeeducation@</a:t>
          </a:r>
          <a:br>
            <a:rPr lang="en-AU" sz="1100" u="sng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 u="sng">
              <a:latin typeface="Arial" panose="020B0604020202020204" pitchFamily="34" charset="0"/>
              <a:cs typeface="Arial" panose="020B0604020202020204" pitchFamily="34" charset="0"/>
            </a:rPr>
            <a:t>qed.qld.gov.au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1"/>
          </dgm14:cNvPr>
        </a:ext>
      </dgm:extLst>
    </dgm:pt>
    <dgm:pt modelId="{B49A5CF4-3414-4665-A4F2-9B604340C956}" type="parTrans" cxnId="{02443AF9-143B-420A-95A9-0A4F6C37F702}">
      <dgm:prSet/>
      <dgm:spPr/>
      <dgm:t>
        <a:bodyPr/>
        <a:lstStyle/>
        <a:p>
          <a:endParaRPr lang="en-AU"/>
        </a:p>
      </dgm:t>
    </dgm:pt>
    <dgm:pt modelId="{D11D572F-9CB0-413A-88C6-3D979CD79B69}" type="sibTrans" cxnId="{02443AF9-143B-420A-95A9-0A4F6C37F702}">
      <dgm:prSet/>
      <dgm:spPr/>
      <dgm:t>
        <a:bodyPr/>
        <a:lstStyle/>
        <a:p>
          <a:endParaRPr lang="en-AU"/>
        </a:p>
      </dgm:t>
    </dgm:pt>
    <dgm:pt modelId="{0A1943E2-75DA-4A6C-AF24-65D616EEE387}">
      <dgm:prSet phldrT="[Text]" custT="1"/>
      <dgm:spPr/>
      <dgm:t>
        <a:bodyPr/>
        <a:lstStyle/>
        <a:p>
          <a:r>
            <a:rPr lang="en-AU" sz="1100" b="1">
              <a:latin typeface="Arial" panose="020B0604020202020204" pitchFamily="34" charset="0"/>
              <a:cs typeface="Arial" panose="020B0604020202020204" pitchFamily="34" charset="0"/>
            </a:rPr>
            <a:t>Street</a:t>
          </a:r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 </a:t>
          </a:r>
          <a:r>
            <a:rPr lang="en-AU" sz="1100" b="1">
              <a:latin typeface="Arial" panose="020B0604020202020204" pitchFamily="34" charset="0"/>
              <a:cs typeface="Arial" panose="020B0604020202020204" pitchFamily="34" charset="0"/>
            </a:rPr>
            <a:t>address</a:t>
          </a:r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Education House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30 Mary Street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BRISBANE QLD 4000</a:t>
          </a:r>
        </a:p>
      </dgm:t>
    </dgm:pt>
    <dgm:pt modelId="{1E90BF6B-5CC5-4AA0-A483-5B83976CFB15}" type="parTrans" cxnId="{8A7F13CD-C242-4F53-BD18-998B17F833FB}">
      <dgm:prSet/>
      <dgm:spPr/>
      <dgm:t>
        <a:bodyPr/>
        <a:lstStyle/>
        <a:p>
          <a:endParaRPr lang="en-AU"/>
        </a:p>
      </dgm:t>
    </dgm:pt>
    <dgm:pt modelId="{80EA3E46-BB9A-48E0-A591-4955512598CE}" type="sibTrans" cxnId="{8A7F13CD-C242-4F53-BD18-998B17F833FB}">
      <dgm:prSet/>
      <dgm:spPr/>
      <dgm:t>
        <a:bodyPr/>
        <a:lstStyle/>
        <a:p>
          <a:endParaRPr lang="en-AU"/>
        </a:p>
      </dgm:t>
    </dgm:pt>
    <dgm:pt modelId="{C25429D6-3E9A-4193-9378-690A8B6786EA}">
      <dgm:prSet custT="1"/>
      <dgm:spPr/>
      <dgm:t>
        <a:bodyPr/>
        <a:lstStyle/>
        <a:p>
          <a:r>
            <a:rPr lang="en-AU" sz="1100" b="1">
              <a:latin typeface="Arial" panose="020B0604020202020204" pitchFamily="34" charset="0"/>
              <a:cs typeface="Arial" panose="020B0604020202020204" pitchFamily="34" charset="0"/>
            </a:rPr>
            <a:t>Postal address</a:t>
          </a:r>
          <a:endParaRPr lang="en-AU" sz="1100">
            <a:latin typeface="Arial" panose="020B0604020202020204" pitchFamily="34" charset="0"/>
            <a:cs typeface="Arial" panose="020B0604020202020204" pitchFamily="34" charset="0"/>
          </a:endParaRP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PO Box 3710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SOUTH BRISBANE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BC QLD 4101</a:t>
          </a:r>
        </a:p>
      </dgm:t>
    </dgm:pt>
    <dgm:pt modelId="{14A080BB-C083-40F1-A621-D8E1A1D5129A}" type="parTrans" cxnId="{F9E74440-72D0-42D8-94AC-B6E1F8B8D30E}">
      <dgm:prSet/>
      <dgm:spPr/>
      <dgm:t>
        <a:bodyPr/>
        <a:lstStyle/>
        <a:p>
          <a:endParaRPr lang="en-AU"/>
        </a:p>
      </dgm:t>
    </dgm:pt>
    <dgm:pt modelId="{EAC36155-7DD4-4839-A235-20E8FFD59CCA}" type="sibTrans" cxnId="{F9E74440-72D0-42D8-94AC-B6E1F8B8D30E}">
      <dgm:prSet/>
      <dgm:spPr/>
      <dgm:t>
        <a:bodyPr/>
        <a:lstStyle/>
        <a:p>
          <a:endParaRPr lang="en-AU"/>
        </a:p>
      </dgm:t>
    </dgm:pt>
    <dgm:pt modelId="{332C2AD5-B346-4CB9-A7F0-F1D5B7F2EEB5}" type="pres">
      <dgm:prSet presAssocID="{B604C40C-51F3-4D40-904A-D5384790EE74}" presName="Name0" presStyleCnt="0">
        <dgm:presLayoutVars>
          <dgm:dir/>
          <dgm:resizeHandles val="exact"/>
        </dgm:presLayoutVars>
      </dgm:prSet>
      <dgm:spPr/>
    </dgm:pt>
    <dgm:pt modelId="{ED39D2EA-7998-4919-860E-65AB5496745C}" type="pres">
      <dgm:prSet presAssocID="{B604C40C-51F3-4D40-904A-D5384790EE74}" presName="fgShape" presStyleLbl="fgShp" presStyleIdx="0" presStyleCnt="1"/>
      <dgm:spPr/>
    </dgm:pt>
    <dgm:pt modelId="{8A9DFFBC-B016-4DD8-99BF-7210D834AC9D}" type="pres">
      <dgm:prSet presAssocID="{B604C40C-51F3-4D40-904A-D5384790EE74}" presName="linComp" presStyleCnt="0"/>
      <dgm:spPr/>
    </dgm:pt>
    <dgm:pt modelId="{D983FB45-A05F-4EA8-93FC-50C3B73B420F}" type="pres">
      <dgm:prSet presAssocID="{10B7BA97-669E-4279-9B09-A1A41A8F3C31}" presName="compNode" presStyleCnt="0"/>
      <dgm:spPr/>
    </dgm:pt>
    <dgm:pt modelId="{10D782F3-D142-46E8-AB9E-9931F3F81655}" type="pres">
      <dgm:prSet presAssocID="{10B7BA97-669E-4279-9B09-A1A41A8F3C31}" presName="bkgdShape" presStyleLbl="node1" presStyleIdx="0" presStyleCnt="4"/>
      <dgm:spPr/>
    </dgm:pt>
    <dgm:pt modelId="{EB04D883-7B14-4228-B890-A1DF1A6494B0}" type="pres">
      <dgm:prSet presAssocID="{10B7BA97-669E-4279-9B09-A1A41A8F3C31}" presName="nodeTx" presStyleLbl="node1" presStyleIdx="0" presStyleCnt="4">
        <dgm:presLayoutVars>
          <dgm:bulletEnabled val="1"/>
        </dgm:presLayoutVars>
      </dgm:prSet>
      <dgm:spPr/>
    </dgm:pt>
    <dgm:pt modelId="{5681ED1B-8059-4AAB-B505-DB90CD7BC600}" type="pres">
      <dgm:prSet presAssocID="{10B7BA97-669E-4279-9B09-A1A41A8F3C31}" presName="invisiNode" presStyleLbl="node1" presStyleIdx="0" presStyleCnt="4"/>
      <dgm:spPr/>
    </dgm:pt>
    <dgm:pt modelId="{760180D7-80E6-4F91-9460-AA62A7E57CCB}" type="pres">
      <dgm:prSet presAssocID="{10B7BA97-669E-4279-9B09-A1A41A8F3C31}" presName="imagNode" presStyleLbl="fgImgPlace1" presStyleIdx="0" presStyleCnt="4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3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Speaker phone with solid fill"/>
        </a:ext>
      </dgm:extLst>
    </dgm:pt>
    <dgm:pt modelId="{1ADBCC03-1014-459D-A825-DA36D167712D}" type="pres">
      <dgm:prSet presAssocID="{0AC7CFE2-FA34-4129-AB9B-69BC2DC02FAC}" presName="sibTrans" presStyleLbl="sibTrans2D1" presStyleIdx="0" presStyleCnt="0"/>
      <dgm:spPr/>
    </dgm:pt>
    <dgm:pt modelId="{96594827-A690-4DE4-9E33-FAF13BD8D06F}" type="pres">
      <dgm:prSet presAssocID="{24CD1BCD-91CA-4FF7-9A22-95B5AE39B704}" presName="compNode" presStyleCnt="0"/>
      <dgm:spPr/>
    </dgm:pt>
    <dgm:pt modelId="{7A8A25CA-A50C-4E41-B4F6-259FBA4161C2}" type="pres">
      <dgm:prSet presAssocID="{24CD1BCD-91CA-4FF7-9A22-95B5AE39B704}" presName="bkgdShape" presStyleLbl="node1" presStyleIdx="1" presStyleCnt="4"/>
      <dgm:spPr/>
    </dgm:pt>
    <dgm:pt modelId="{6941A53E-0012-4569-BF34-8D0718664ED2}" type="pres">
      <dgm:prSet presAssocID="{24CD1BCD-91CA-4FF7-9A22-95B5AE39B704}" presName="nodeTx" presStyleLbl="node1" presStyleIdx="1" presStyleCnt="4">
        <dgm:presLayoutVars>
          <dgm:bulletEnabled val="1"/>
        </dgm:presLayoutVars>
      </dgm:prSet>
      <dgm:spPr/>
    </dgm:pt>
    <dgm:pt modelId="{7A9E80B4-9C78-4054-9338-E6AD426152BA}" type="pres">
      <dgm:prSet presAssocID="{24CD1BCD-91CA-4FF7-9A22-95B5AE39B704}" presName="invisiNode" presStyleLbl="node1" presStyleIdx="1" presStyleCnt="4"/>
      <dgm:spPr/>
    </dgm:pt>
    <dgm:pt modelId="{779CF109-521A-49BD-BE85-69CD719D2A6E}" type="pres">
      <dgm:prSet presAssocID="{24CD1BCD-91CA-4FF7-9A22-95B5AE39B704}" presName="imagNode" presStyleLbl="fgImgPlace1" presStyleIdx="1" presStyleCnt="4"/>
      <dgm:spPr>
        <a:blipFill>
          <a:blip xmlns:r="http://schemas.openxmlformats.org/officeDocument/2006/relationships" r:embed="rId4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5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Email with solid fill"/>
        </a:ext>
      </dgm:extLst>
    </dgm:pt>
    <dgm:pt modelId="{22B1C073-F1DB-4B1F-8529-7FF181DF1C62}" type="pres">
      <dgm:prSet presAssocID="{D11D572F-9CB0-413A-88C6-3D979CD79B69}" presName="sibTrans" presStyleLbl="sibTrans2D1" presStyleIdx="0" presStyleCnt="0"/>
      <dgm:spPr/>
    </dgm:pt>
    <dgm:pt modelId="{17666B56-B790-4B79-BCC0-F5C628361966}" type="pres">
      <dgm:prSet presAssocID="{0A1943E2-75DA-4A6C-AF24-65D616EEE387}" presName="compNode" presStyleCnt="0"/>
      <dgm:spPr/>
    </dgm:pt>
    <dgm:pt modelId="{43AEAA95-8CD0-4FF6-8018-7A6D52EA05B6}" type="pres">
      <dgm:prSet presAssocID="{0A1943E2-75DA-4A6C-AF24-65D616EEE387}" presName="bkgdShape" presStyleLbl="node1" presStyleIdx="2" presStyleCnt="4"/>
      <dgm:spPr/>
    </dgm:pt>
    <dgm:pt modelId="{18DC878E-86C0-490E-990F-8FA1B2137340}" type="pres">
      <dgm:prSet presAssocID="{0A1943E2-75DA-4A6C-AF24-65D616EEE387}" presName="nodeTx" presStyleLbl="node1" presStyleIdx="2" presStyleCnt="4">
        <dgm:presLayoutVars>
          <dgm:bulletEnabled val="1"/>
        </dgm:presLayoutVars>
      </dgm:prSet>
      <dgm:spPr/>
    </dgm:pt>
    <dgm:pt modelId="{24E1FB6A-C250-43CA-825E-A397A521F65A}" type="pres">
      <dgm:prSet presAssocID="{0A1943E2-75DA-4A6C-AF24-65D616EEE387}" presName="invisiNode" presStyleLbl="node1" presStyleIdx="2" presStyleCnt="4"/>
      <dgm:spPr/>
    </dgm:pt>
    <dgm:pt modelId="{A862F4E0-FE79-4C1F-A4AE-BDEAC3C52ACD}" type="pres">
      <dgm:prSet presAssocID="{0A1943E2-75DA-4A6C-AF24-65D616EEE387}" presName="imagNode" presStyleLbl="fgImgPlace1" presStyleIdx="2" presStyleCnt="4"/>
      <dgm:spPr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7"/>
              </a:ext>
            </a:extLst>
          </a:blip>
          <a:srcRect/>
          <a:stretch>
            <a:fillRect l="-25000" r="-25000"/>
          </a:stretch>
        </a:blipFill>
      </dgm:spPr>
      <dgm:extLst>
        <a:ext uri="{E40237B7-FDA0-4F09-8148-C483321AD2D9}">
          <dgm14:cNvPr xmlns:dgm14="http://schemas.microsoft.com/office/drawing/2010/diagram" id="0" name="" descr="Home with solid fill"/>
        </a:ext>
      </dgm:extLst>
    </dgm:pt>
    <dgm:pt modelId="{8E4F3AB2-1EA0-4F48-8131-7D8AE8706EB1}" type="pres">
      <dgm:prSet presAssocID="{80EA3E46-BB9A-48E0-A591-4955512598CE}" presName="sibTrans" presStyleLbl="sibTrans2D1" presStyleIdx="0" presStyleCnt="0"/>
      <dgm:spPr/>
    </dgm:pt>
    <dgm:pt modelId="{D3793E02-F859-4FE3-99A2-27659E26CDC1}" type="pres">
      <dgm:prSet presAssocID="{C25429D6-3E9A-4193-9378-690A8B6786EA}" presName="compNode" presStyleCnt="0"/>
      <dgm:spPr/>
    </dgm:pt>
    <dgm:pt modelId="{E83D5891-8957-4444-8B61-0B80FB3D35E0}" type="pres">
      <dgm:prSet presAssocID="{C25429D6-3E9A-4193-9378-690A8B6786EA}" presName="bkgdShape" presStyleLbl="node1" presStyleIdx="3" presStyleCnt="4"/>
      <dgm:spPr/>
    </dgm:pt>
    <dgm:pt modelId="{E93874F2-E1F1-4D3F-BF62-DC8AFD76A347}" type="pres">
      <dgm:prSet presAssocID="{C25429D6-3E9A-4193-9378-690A8B6786EA}" presName="nodeTx" presStyleLbl="node1" presStyleIdx="3" presStyleCnt="4">
        <dgm:presLayoutVars>
          <dgm:bulletEnabled val="1"/>
        </dgm:presLayoutVars>
      </dgm:prSet>
      <dgm:spPr/>
    </dgm:pt>
    <dgm:pt modelId="{F840593F-BC63-4686-A642-18C2384D99FF}" type="pres">
      <dgm:prSet presAssocID="{C25429D6-3E9A-4193-9378-690A8B6786EA}" presName="invisiNode" presStyleLbl="node1" presStyleIdx="3" presStyleCnt="4"/>
      <dgm:spPr/>
    </dgm:pt>
    <dgm:pt modelId="{399FBC5D-3634-4CF5-80AB-4EBEF42D816F}" type="pres">
      <dgm:prSet presAssocID="{C25429D6-3E9A-4193-9378-690A8B6786EA}" presName="imagNode" presStyleLbl="fgImgPlace1" presStyleIdx="3" presStyleCnt="4"/>
      <dgm:spPr>
        <a:blipFill>
          <a:blip xmlns:r="http://schemas.openxmlformats.org/officeDocument/2006/relationships" r:embed="rId8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9"/>
              </a:ext>
            </a:extLst>
          </a:blip>
          <a:srcRect/>
          <a:stretch>
            <a:fillRect l="-25000" r="-25000"/>
          </a:stretch>
        </a:blipFill>
      </dgm:spPr>
      <dgm:extLst>
        <a:ext uri="{E40237B7-FDA0-4F09-8148-C483321AD2D9}">
          <dgm14:cNvPr xmlns:dgm14="http://schemas.microsoft.com/office/drawing/2010/diagram" id="0" name="" descr="Envelope with solid fill"/>
        </a:ext>
      </dgm:extLst>
    </dgm:pt>
  </dgm:ptLst>
  <dgm:cxnLst>
    <dgm:cxn modelId="{D38AC300-1949-41B5-8D43-ED4797853B6D}" type="presOf" srcId="{0AC7CFE2-FA34-4129-AB9B-69BC2DC02FAC}" destId="{1ADBCC03-1014-459D-A825-DA36D167712D}" srcOrd="0" destOrd="0" presId="urn:microsoft.com/office/officeart/2005/8/layout/hList7"/>
    <dgm:cxn modelId="{50B3E422-752A-45E8-9528-F6F20A9452AE}" type="presOf" srcId="{24CD1BCD-91CA-4FF7-9A22-95B5AE39B704}" destId="{6941A53E-0012-4569-BF34-8D0718664ED2}" srcOrd="1" destOrd="0" presId="urn:microsoft.com/office/officeart/2005/8/layout/hList7"/>
    <dgm:cxn modelId="{918D7125-D546-4EE1-AA23-CC433FFB9328}" type="presOf" srcId="{C25429D6-3E9A-4193-9378-690A8B6786EA}" destId="{E93874F2-E1F1-4D3F-BF62-DC8AFD76A347}" srcOrd="1" destOrd="0" presId="urn:microsoft.com/office/officeart/2005/8/layout/hList7"/>
    <dgm:cxn modelId="{A3EEBA31-1AAF-46DB-A3F4-E54087DC459A}" type="presOf" srcId="{C25429D6-3E9A-4193-9378-690A8B6786EA}" destId="{E83D5891-8957-4444-8B61-0B80FB3D35E0}" srcOrd="0" destOrd="0" presId="urn:microsoft.com/office/officeart/2005/8/layout/hList7"/>
    <dgm:cxn modelId="{CD01ED39-1F3A-4E2B-ACD0-4EA76EA2BAB0}" type="presOf" srcId="{0A1943E2-75DA-4A6C-AF24-65D616EEE387}" destId="{18DC878E-86C0-490E-990F-8FA1B2137340}" srcOrd="1" destOrd="0" presId="urn:microsoft.com/office/officeart/2005/8/layout/hList7"/>
    <dgm:cxn modelId="{F9E74440-72D0-42D8-94AC-B6E1F8B8D30E}" srcId="{B604C40C-51F3-4D40-904A-D5384790EE74}" destId="{C25429D6-3E9A-4193-9378-690A8B6786EA}" srcOrd="3" destOrd="0" parTransId="{14A080BB-C083-40F1-A621-D8E1A1D5129A}" sibTransId="{EAC36155-7DD4-4839-A235-20E8FFD59CCA}"/>
    <dgm:cxn modelId="{958C7B67-F2E2-41D1-AE2D-B421D9E03B54}" type="presOf" srcId="{0A1943E2-75DA-4A6C-AF24-65D616EEE387}" destId="{43AEAA95-8CD0-4FF6-8018-7A6D52EA05B6}" srcOrd="0" destOrd="0" presId="urn:microsoft.com/office/officeart/2005/8/layout/hList7"/>
    <dgm:cxn modelId="{7F099BAD-421A-4FD0-B01E-BF0C404FC535}" type="presOf" srcId="{10B7BA97-669E-4279-9B09-A1A41A8F3C31}" destId="{EB04D883-7B14-4228-B890-A1DF1A6494B0}" srcOrd="1" destOrd="0" presId="urn:microsoft.com/office/officeart/2005/8/layout/hList7"/>
    <dgm:cxn modelId="{6E1992BA-10E6-417D-ACE2-DBFC51760D73}" type="presOf" srcId="{80EA3E46-BB9A-48E0-A591-4955512598CE}" destId="{8E4F3AB2-1EA0-4F48-8131-7D8AE8706EB1}" srcOrd="0" destOrd="0" presId="urn:microsoft.com/office/officeart/2005/8/layout/hList7"/>
    <dgm:cxn modelId="{1C41E9C5-C45E-47D7-A44A-B13A6E40DFA7}" type="presOf" srcId="{D11D572F-9CB0-413A-88C6-3D979CD79B69}" destId="{22B1C073-F1DB-4B1F-8529-7FF181DF1C62}" srcOrd="0" destOrd="0" presId="urn:microsoft.com/office/officeart/2005/8/layout/hList7"/>
    <dgm:cxn modelId="{8A7F13CD-C242-4F53-BD18-998B17F833FB}" srcId="{B604C40C-51F3-4D40-904A-D5384790EE74}" destId="{0A1943E2-75DA-4A6C-AF24-65D616EEE387}" srcOrd="2" destOrd="0" parTransId="{1E90BF6B-5CC5-4AA0-A483-5B83976CFB15}" sibTransId="{80EA3E46-BB9A-48E0-A591-4955512598CE}"/>
    <dgm:cxn modelId="{500176DB-B364-4B9B-8A1F-F63179D5CBB5}" type="presOf" srcId="{B604C40C-51F3-4D40-904A-D5384790EE74}" destId="{332C2AD5-B346-4CB9-A7F0-F1D5B7F2EEB5}" srcOrd="0" destOrd="0" presId="urn:microsoft.com/office/officeart/2005/8/layout/hList7"/>
    <dgm:cxn modelId="{2B9AECDB-2EB6-45F3-9A66-E5D002B3501F}" type="presOf" srcId="{10B7BA97-669E-4279-9B09-A1A41A8F3C31}" destId="{10D782F3-D142-46E8-AB9E-9931F3F81655}" srcOrd="0" destOrd="0" presId="urn:microsoft.com/office/officeart/2005/8/layout/hList7"/>
    <dgm:cxn modelId="{FBB7FDE6-0D20-4CFE-94F7-AB4AE6DDD3DA}" srcId="{B604C40C-51F3-4D40-904A-D5384790EE74}" destId="{10B7BA97-669E-4279-9B09-A1A41A8F3C31}" srcOrd="0" destOrd="0" parTransId="{D1A58A61-F2E7-4A5D-A176-3DE277BAE592}" sibTransId="{0AC7CFE2-FA34-4129-AB9B-69BC2DC02FAC}"/>
    <dgm:cxn modelId="{02443AF9-143B-420A-95A9-0A4F6C37F702}" srcId="{B604C40C-51F3-4D40-904A-D5384790EE74}" destId="{24CD1BCD-91CA-4FF7-9A22-95B5AE39B704}" srcOrd="1" destOrd="0" parTransId="{B49A5CF4-3414-4665-A4F2-9B604340C956}" sibTransId="{D11D572F-9CB0-413A-88C6-3D979CD79B69}"/>
    <dgm:cxn modelId="{06B000FB-4586-4E67-B9BD-9FA04E01D7B7}" type="presOf" srcId="{24CD1BCD-91CA-4FF7-9A22-95B5AE39B704}" destId="{7A8A25CA-A50C-4E41-B4F6-259FBA4161C2}" srcOrd="0" destOrd="0" presId="urn:microsoft.com/office/officeart/2005/8/layout/hList7"/>
    <dgm:cxn modelId="{1EAD4359-6CD2-4EB2-96BB-BBDC1F22AF3A}" type="presParOf" srcId="{332C2AD5-B346-4CB9-A7F0-F1D5B7F2EEB5}" destId="{ED39D2EA-7998-4919-860E-65AB5496745C}" srcOrd="0" destOrd="0" presId="urn:microsoft.com/office/officeart/2005/8/layout/hList7"/>
    <dgm:cxn modelId="{500AC04E-F35A-4BAB-8AFA-FD214931E57E}" type="presParOf" srcId="{332C2AD5-B346-4CB9-A7F0-F1D5B7F2EEB5}" destId="{8A9DFFBC-B016-4DD8-99BF-7210D834AC9D}" srcOrd="1" destOrd="0" presId="urn:microsoft.com/office/officeart/2005/8/layout/hList7"/>
    <dgm:cxn modelId="{60AC4061-735E-4BC1-903F-188F73874097}" type="presParOf" srcId="{8A9DFFBC-B016-4DD8-99BF-7210D834AC9D}" destId="{D983FB45-A05F-4EA8-93FC-50C3B73B420F}" srcOrd="0" destOrd="0" presId="urn:microsoft.com/office/officeart/2005/8/layout/hList7"/>
    <dgm:cxn modelId="{582A83C9-A38A-4453-A4DF-93BC1BE7FCE4}" type="presParOf" srcId="{D983FB45-A05F-4EA8-93FC-50C3B73B420F}" destId="{10D782F3-D142-46E8-AB9E-9931F3F81655}" srcOrd="0" destOrd="0" presId="urn:microsoft.com/office/officeart/2005/8/layout/hList7"/>
    <dgm:cxn modelId="{ED8BAB2E-70CF-4E49-8B2C-794433CEFC49}" type="presParOf" srcId="{D983FB45-A05F-4EA8-93FC-50C3B73B420F}" destId="{EB04D883-7B14-4228-B890-A1DF1A6494B0}" srcOrd="1" destOrd="0" presId="urn:microsoft.com/office/officeart/2005/8/layout/hList7"/>
    <dgm:cxn modelId="{14EE330A-917B-4399-B810-E2F77EBB877A}" type="presParOf" srcId="{D983FB45-A05F-4EA8-93FC-50C3B73B420F}" destId="{5681ED1B-8059-4AAB-B505-DB90CD7BC600}" srcOrd="2" destOrd="0" presId="urn:microsoft.com/office/officeart/2005/8/layout/hList7"/>
    <dgm:cxn modelId="{23D72342-68A9-4213-B8BF-972A75903046}" type="presParOf" srcId="{D983FB45-A05F-4EA8-93FC-50C3B73B420F}" destId="{760180D7-80E6-4F91-9460-AA62A7E57CCB}" srcOrd="3" destOrd="0" presId="urn:microsoft.com/office/officeart/2005/8/layout/hList7"/>
    <dgm:cxn modelId="{C8B667FC-7C2C-4E97-B1C0-E7A8DBAB5C80}" type="presParOf" srcId="{8A9DFFBC-B016-4DD8-99BF-7210D834AC9D}" destId="{1ADBCC03-1014-459D-A825-DA36D167712D}" srcOrd="1" destOrd="0" presId="urn:microsoft.com/office/officeart/2005/8/layout/hList7"/>
    <dgm:cxn modelId="{E4139798-5525-42AB-8BE9-B952516B3DFB}" type="presParOf" srcId="{8A9DFFBC-B016-4DD8-99BF-7210D834AC9D}" destId="{96594827-A690-4DE4-9E33-FAF13BD8D06F}" srcOrd="2" destOrd="0" presId="urn:microsoft.com/office/officeart/2005/8/layout/hList7"/>
    <dgm:cxn modelId="{61709AF3-DDF5-461E-9A4A-DABC0B466419}" type="presParOf" srcId="{96594827-A690-4DE4-9E33-FAF13BD8D06F}" destId="{7A8A25CA-A50C-4E41-B4F6-259FBA4161C2}" srcOrd="0" destOrd="0" presId="urn:microsoft.com/office/officeart/2005/8/layout/hList7"/>
    <dgm:cxn modelId="{CA520E6F-BF8B-47F3-BEF6-BB0053CAE608}" type="presParOf" srcId="{96594827-A690-4DE4-9E33-FAF13BD8D06F}" destId="{6941A53E-0012-4569-BF34-8D0718664ED2}" srcOrd="1" destOrd="0" presId="urn:microsoft.com/office/officeart/2005/8/layout/hList7"/>
    <dgm:cxn modelId="{92FB7A4F-F182-490A-95F7-2CDB03CDA6F5}" type="presParOf" srcId="{96594827-A690-4DE4-9E33-FAF13BD8D06F}" destId="{7A9E80B4-9C78-4054-9338-E6AD426152BA}" srcOrd="2" destOrd="0" presId="urn:microsoft.com/office/officeart/2005/8/layout/hList7"/>
    <dgm:cxn modelId="{0CFC0285-3173-46F3-9586-3050E3EEF1FD}" type="presParOf" srcId="{96594827-A690-4DE4-9E33-FAF13BD8D06F}" destId="{779CF109-521A-49BD-BE85-69CD719D2A6E}" srcOrd="3" destOrd="0" presId="urn:microsoft.com/office/officeart/2005/8/layout/hList7"/>
    <dgm:cxn modelId="{6F5F0596-5C59-4F28-B8C4-FCF56387460C}" type="presParOf" srcId="{8A9DFFBC-B016-4DD8-99BF-7210D834AC9D}" destId="{22B1C073-F1DB-4B1F-8529-7FF181DF1C62}" srcOrd="3" destOrd="0" presId="urn:microsoft.com/office/officeart/2005/8/layout/hList7"/>
    <dgm:cxn modelId="{E748D4C9-780D-47AC-BF5B-C0AA5481BB16}" type="presParOf" srcId="{8A9DFFBC-B016-4DD8-99BF-7210D834AC9D}" destId="{17666B56-B790-4B79-BCC0-F5C628361966}" srcOrd="4" destOrd="0" presId="urn:microsoft.com/office/officeart/2005/8/layout/hList7"/>
    <dgm:cxn modelId="{1E4860F5-1903-47CC-A90C-342E70D3BFC1}" type="presParOf" srcId="{17666B56-B790-4B79-BCC0-F5C628361966}" destId="{43AEAA95-8CD0-4FF6-8018-7A6D52EA05B6}" srcOrd="0" destOrd="0" presId="urn:microsoft.com/office/officeart/2005/8/layout/hList7"/>
    <dgm:cxn modelId="{56C28DB2-F817-4A14-B6DF-DF648DB8D418}" type="presParOf" srcId="{17666B56-B790-4B79-BCC0-F5C628361966}" destId="{18DC878E-86C0-490E-990F-8FA1B2137340}" srcOrd="1" destOrd="0" presId="urn:microsoft.com/office/officeart/2005/8/layout/hList7"/>
    <dgm:cxn modelId="{0AAE6BDD-8E2C-4FE5-B49C-F92E690E9972}" type="presParOf" srcId="{17666B56-B790-4B79-BCC0-F5C628361966}" destId="{24E1FB6A-C250-43CA-825E-A397A521F65A}" srcOrd="2" destOrd="0" presId="urn:microsoft.com/office/officeart/2005/8/layout/hList7"/>
    <dgm:cxn modelId="{C3EE4BD9-B15B-4681-97D9-ECF381E289B5}" type="presParOf" srcId="{17666B56-B790-4B79-BCC0-F5C628361966}" destId="{A862F4E0-FE79-4C1F-A4AE-BDEAC3C52ACD}" srcOrd="3" destOrd="0" presId="urn:microsoft.com/office/officeart/2005/8/layout/hList7"/>
    <dgm:cxn modelId="{AA9208C2-6897-4073-8251-8833A3B11DF4}" type="presParOf" srcId="{8A9DFFBC-B016-4DD8-99BF-7210D834AC9D}" destId="{8E4F3AB2-1EA0-4F48-8131-7D8AE8706EB1}" srcOrd="5" destOrd="0" presId="urn:microsoft.com/office/officeart/2005/8/layout/hList7"/>
    <dgm:cxn modelId="{78BF825B-C868-4D6E-B76A-15C90D9E5EF8}" type="presParOf" srcId="{8A9DFFBC-B016-4DD8-99BF-7210D834AC9D}" destId="{D3793E02-F859-4FE3-99A2-27659E26CDC1}" srcOrd="6" destOrd="0" presId="urn:microsoft.com/office/officeart/2005/8/layout/hList7"/>
    <dgm:cxn modelId="{92987A8A-F9E8-44B8-97E7-10971AD77E60}" type="presParOf" srcId="{D3793E02-F859-4FE3-99A2-27659E26CDC1}" destId="{E83D5891-8957-4444-8B61-0B80FB3D35E0}" srcOrd="0" destOrd="0" presId="urn:microsoft.com/office/officeart/2005/8/layout/hList7"/>
    <dgm:cxn modelId="{CECD97DA-96E1-4B3A-B39F-D852466BC65D}" type="presParOf" srcId="{D3793E02-F859-4FE3-99A2-27659E26CDC1}" destId="{E93874F2-E1F1-4D3F-BF62-DC8AFD76A347}" srcOrd="1" destOrd="0" presId="urn:microsoft.com/office/officeart/2005/8/layout/hList7"/>
    <dgm:cxn modelId="{F9B4E8B3-EDA1-4B57-8C40-73B12075DD32}" type="presParOf" srcId="{D3793E02-F859-4FE3-99A2-27659E26CDC1}" destId="{F840593F-BC63-4686-A642-18C2384D99FF}" srcOrd="2" destOrd="0" presId="urn:microsoft.com/office/officeart/2005/8/layout/hList7"/>
    <dgm:cxn modelId="{4586FF31-C57C-4CA2-8D34-DA9F12C2A59A}" type="presParOf" srcId="{D3793E02-F859-4FE3-99A2-27659E26CDC1}" destId="{399FBC5D-3634-4CF5-80AB-4EBEF42D816F}" srcOrd="3" destOrd="0" presId="urn:microsoft.com/office/officeart/2005/8/layout/hList7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CA494A-984B-48DD-87E7-138D26739BD8}">
      <dsp:nvSpPr>
        <dsp:cNvPr id="0" name=""/>
        <dsp:cNvSpPr/>
      </dsp:nvSpPr>
      <dsp:spPr>
        <a:xfrm>
          <a:off x="-2873701" y="-442826"/>
          <a:ext cx="3428827" cy="3428827"/>
        </a:xfrm>
        <a:prstGeom prst="blockArc">
          <a:avLst>
            <a:gd name="adj1" fmla="val 18900000"/>
            <a:gd name="adj2" fmla="val 2700000"/>
            <a:gd name="adj3" fmla="val 630"/>
          </a:avLst>
        </a:pr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9144ED-BC26-4388-9C15-1FC6234694BB}">
      <dsp:nvSpPr>
        <dsp:cNvPr id="0" name=""/>
        <dsp:cNvSpPr/>
      </dsp:nvSpPr>
      <dsp:spPr>
        <a:xfrm>
          <a:off x="291307" y="195519"/>
          <a:ext cx="4716250" cy="391242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0548" tIns="45720" rIns="45720" bIns="4572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800" b="1" kern="1200"/>
            <a:t>Step 1: Fill out the application form</a:t>
          </a:r>
          <a:endParaRPr lang="en-AU" sz="1800" kern="1200"/>
        </a:p>
      </dsp:txBody>
      <dsp:txXfrm>
        <a:off x="291307" y="195519"/>
        <a:ext cx="4716250" cy="391242"/>
      </dsp:txXfrm>
    </dsp:sp>
    <dsp:sp modelId="{3C12EB73-B22D-49ED-A421-0431D5BBE0CE}">
      <dsp:nvSpPr>
        <dsp:cNvPr id="0" name=""/>
        <dsp:cNvSpPr/>
      </dsp:nvSpPr>
      <dsp:spPr>
        <a:xfrm>
          <a:off x="46781" y="135982"/>
          <a:ext cx="489052" cy="48905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FA38038-B923-4DEB-A081-4B40128BDBB5}">
      <dsp:nvSpPr>
        <dsp:cNvPr id="0" name=""/>
        <dsp:cNvSpPr/>
      </dsp:nvSpPr>
      <dsp:spPr>
        <a:xfrm>
          <a:off x="515615" y="782484"/>
          <a:ext cx="4491942" cy="391242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0548" tIns="45720" rIns="45720" bIns="4572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800" b="1" kern="1200"/>
            <a:t>Step 2: Attach your supporting documents</a:t>
          </a:r>
          <a:endParaRPr lang="en-AU" sz="1800" kern="1200"/>
        </a:p>
      </dsp:txBody>
      <dsp:txXfrm>
        <a:off x="515615" y="782484"/>
        <a:ext cx="4491942" cy="391242"/>
      </dsp:txXfrm>
    </dsp:sp>
    <dsp:sp modelId="{6E4CAC87-27FE-45FA-86B3-ECD08DCF9237}">
      <dsp:nvSpPr>
        <dsp:cNvPr id="0" name=""/>
        <dsp:cNvSpPr/>
      </dsp:nvSpPr>
      <dsp:spPr>
        <a:xfrm>
          <a:off x="271089" y="733578"/>
          <a:ext cx="489052" cy="48905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56B9414-FA57-47A4-AD3B-B16C452BC138}">
      <dsp:nvSpPr>
        <dsp:cNvPr id="0" name=""/>
        <dsp:cNvSpPr/>
      </dsp:nvSpPr>
      <dsp:spPr>
        <a:xfrm>
          <a:off x="515615" y="1369448"/>
          <a:ext cx="4491942" cy="391242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0548" tIns="45720" rIns="45720" bIns="4572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AU" sz="1800" b="1" kern="1200"/>
            <a:t>Step 3: Develop your educational program</a:t>
          </a:r>
          <a:endParaRPr lang="en-AU" sz="1800" kern="1200"/>
        </a:p>
      </dsp:txBody>
      <dsp:txXfrm>
        <a:off x="515615" y="1369448"/>
        <a:ext cx="4491942" cy="391242"/>
      </dsp:txXfrm>
    </dsp:sp>
    <dsp:sp modelId="{69FA3051-AB46-47AB-8B2A-94ED6D5783A7}">
      <dsp:nvSpPr>
        <dsp:cNvPr id="0" name=""/>
        <dsp:cNvSpPr/>
      </dsp:nvSpPr>
      <dsp:spPr>
        <a:xfrm>
          <a:off x="271089" y="1320543"/>
          <a:ext cx="489052" cy="48905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2A38BAF-DA10-413E-9055-3DEC6628EE98}">
      <dsp:nvSpPr>
        <dsp:cNvPr id="0" name=""/>
        <dsp:cNvSpPr/>
      </dsp:nvSpPr>
      <dsp:spPr>
        <a:xfrm>
          <a:off x="291307" y="1956413"/>
          <a:ext cx="4716250" cy="391242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0548" tIns="45720" rIns="45720" bIns="4572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800" b="1" kern="1200"/>
            <a:t>Step 4: Submit your application</a:t>
          </a:r>
          <a:endParaRPr lang="en-AU" sz="1800" kern="1200"/>
        </a:p>
      </dsp:txBody>
      <dsp:txXfrm>
        <a:off x="291307" y="1956413"/>
        <a:ext cx="4716250" cy="391242"/>
      </dsp:txXfrm>
    </dsp:sp>
    <dsp:sp modelId="{4D58BCA4-95FC-448F-9CAA-B87051DFDAD3}">
      <dsp:nvSpPr>
        <dsp:cNvPr id="0" name=""/>
        <dsp:cNvSpPr/>
      </dsp:nvSpPr>
      <dsp:spPr>
        <a:xfrm>
          <a:off x="46781" y="1907508"/>
          <a:ext cx="489052" cy="48905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D782F3-D142-46E8-AB9E-9931F3F81655}">
      <dsp:nvSpPr>
        <dsp:cNvPr id="0" name=""/>
        <dsp:cNvSpPr/>
      </dsp:nvSpPr>
      <dsp:spPr>
        <a:xfrm>
          <a:off x="1434" y="0"/>
          <a:ext cx="1503736" cy="3667760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b="1" kern="1200">
              <a:latin typeface="Arial" panose="020B0604020202020204" pitchFamily="34" charset="0"/>
              <a:cs typeface="Arial" panose="020B0604020202020204" pitchFamily="34" charset="0"/>
            </a:rPr>
            <a:t>Phone</a:t>
          </a:r>
          <a:endParaRPr lang="en-AU" sz="11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(07) 3513 6755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1800 677 176</a:t>
          </a:r>
        </a:p>
      </dsp:txBody>
      <dsp:txXfrm>
        <a:off x="1434" y="1467104"/>
        <a:ext cx="1503736" cy="1467104"/>
      </dsp:txXfrm>
    </dsp:sp>
    <dsp:sp modelId="{760180D7-80E6-4F91-9460-AA62A7E57CCB}">
      <dsp:nvSpPr>
        <dsp:cNvPr id="0" name=""/>
        <dsp:cNvSpPr/>
      </dsp:nvSpPr>
      <dsp:spPr>
        <a:xfrm>
          <a:off x="142620" y="220065"/>
          <a:ext cx="1221364" cy="1221364"/>
        </a:xfrm>
        <a:prstGeom prst="ellipse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7A8A25CA-A50C-4E41-B4F6-259FBA4161C2}">
      <dsp:nvSpPr>
        <dsp:cNvPr id="0" name=""/>
        <dsp:cNvSpPr/>
      </dsp:nvSpPr>
      <dsp:spPr>
        <a:xfrm>
          <a:off x="1550282" y="0"/>
          <a:ext cx="1503736" cy="366776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b="1" kern="1200">
              <a:latin typeface="Arial" panose="020B0604020202020204" pitchFamily="34" charset="0"/>
              <a:cs typeface="Arial" panose="020B0604020202020204" pitchFamily="34" charset="0"/>
            </a:rPr>
            <a:t>Email</a:t>
          </a:r>
          <a:endParaRPr lang="en-AU" sz="11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u="sng" kern="1200">
              <a:latin typeface="Arial" panose="020B0604020202020204" pitchFamily="34" charset="0"/>
              <a:cs typeface="Arial" panose="020B0604020202020204" pitchFamily="34" charset="0"/>
            </a:rPr>
            <a:t>homeeducation@</a:t>
          </a:r>
          <a:br>
            <a:rPr lang="en-AU" sz="1100" u="sng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 u="sng" kern="1200">
              <a:latin typeface="Arial" panose="020B0604020202020204" pitchFamily="34" charset="0"/>
              <a:cs typeface="Arial" panose="020B0604020202020204" pitchFamily="34" charset="0"/>
            </a:rPr>
            <a:t>qed.qld.gov.au</a:t>
          </a:r>
        </a:p>
      </dsp:txBody>
      <dsp:txXfrm>
        <a:off x="1550282" y="1467104"/>
        <a:ext cx="1503736" cy="1467104"/>
      </dsp:txXfrm>
    </dsp:sp>
    <dsp:sp modelId="{779CF109-521A-49BD-BE85-69CD719D2A6E}">
      <dsp:nvSpPr>
        <dsp:cNvPr id="0" name=""/>
        <dsp:cNvSpPr/>
      </dsp:nvSpPr>
      <dsp:spPr>
        <a:xfrm>
          <a:off x="1691468" y="220065"/>
          <a:ext cx="1221364" cy="1221364"/>
        </a:xfrm>
        <a:prstGeom prst="ellipse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3AEAA95-8CD0-4FF6-8018-7A6D52EA05B6}">
      <dsp:nvSpPr>
        <dsp:cNvPr id="0" name=""/>
        <dsp:cNvSpPr/>
      </dsp:nvSpPr>
      <dsp:spPr>
        <a:xfrm>
          <a:off x="3099131" y="0"/>
          <a:ext cx="1503736" cy="3667760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b="1" kern="1200">
              <a:latin typeface="Arial" panose="020B0604020202020204" pitchFamily="34" charset="0"/>
              <a:cs typeface="Arial" panose="020B0604020202020204" pitchFamily="34" charset="0"/>
            </a:rPr>
            <a:t>Street</a:t>
          </a: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 </a:t>
          </a:r>
          <a:r>
            <a:rPr lang="en-AU" sz="1100" b="1" kern="1200">
              <a:latin typeface="Arial" panose="020B0604020202020204" pitchFamily="34" charset="0"/>
              <a:cs typeface="Arial" panose="020B0604020202020204" pitchFamily="34" charset="0"/>
            </a:rPr>
            <a:t>address</a:t>
          </a: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Education House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30 Mary Street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BRISBANE QLD 4000</a:t>
          </a:r>
        </a:p>
      </dsp:txBody>
      <dsp:txXfrm>
        <a:off x="3099131" y="1467104"/>
        <a:ext cx="1503736" cy="1467104"/>
      </dsp:txXfrm>
    </dsp:sp>
    <dsp:sp modelId="{A862F4E0-FE79-4C1F-A4AE-BDEAC3C52ACD}">
      <dsp:nvSpPr>
        <dsp:cNvPr id="0" name=""/>
        <dsp:cNvSpPr/>
      </dsp:nvSpPr>
      <dsp:spPr>
        <a:xfrm>
          <a:off x="3240317" y="220065"/>
          <a:ext cx="1221364" cy="1221364"/>
        </a:xfrm>
        <a:prstGeom prst="ellipse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l="-25000" r="-25000"/>
          </a:stretch>
        </a:blip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E83D5891-8957-4444-8B61-0B80FB3D35E0}">
      <dsp:nvSpPr>
        <dsp:cNvPr id="0" name=""/>
        <dsp:cNvSpPr/>
      </dsp:nvSpPr>
      <dsp:spPr>
        <a:xfrm>
          <a:off x="4647979" y="0"/>
          <a:ext cx="1503736" cy="3667760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b="1" kern="1200">
              <a:latin typeface="Arial" panose="020B0604020202020204" pitchFamily="34" charset="0"/>
              <a:cs typeface="Arial" panose="020B0604020202020204" pitchFamily="34" charset="0"/>
            </a:rPr>
            <a:t>Postal address</a:t>
          </a:r>
          <a:endParaRPr lang="en-AU" sz="11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PO Box 3710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SOUTH BRISBANE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BC QLD 4101</a:t>
          </a:r>
        </a:p>
      </dsp:txBody>
      <dsp:txXfrm>
        <a:off x="4647979" y="1467104"/>
        <a:ext cx="1503736" cy="1467104"/>
      </dsp:txXfrm>
    </dsp:sp>
    <dsp:sp modelId="{399FBC5D-3634-4CF5-80AB-4EBEF42D816F}">
      <dsp:nvSpPr>
        <dsp:cNvPr id="0" name=""/>
        <dsp:cNvSpPr/>
      </dsp:nvSpPr>
      <dsp:spPr>
        <a:xfrm>
          <a:off x="4789165" y="220065"/>
          <a:ext cx="1221364" cy="1221364"/>
        </a:xfrm>
        <a:prstGeom prst="ellipse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 l="-25000" r="-25000"/>
          </a:stretch>
        </a:blip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ED39D2EA-7998-4919-860E-65AB5496745C}">
      <dsp:nvSpPr>
        <dsp:cNvPr id="0" name=""/>
        <dsp:cNvSpPr/>
      </dsp:nvSpPr>
      <dsp:spPr>
        <a:xfrm>
          <a:off x="246125" y="2934208"/>
          <a:ext cx="5660898" cy="550164"/>
        </a:xfrm>
        <a:prstGeom prst="left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7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DoE Theme 2023">
  <a:themeElements>
    <a:clrScheme name="DoE colour palette 1">
      <a:dk1>
        <a:srgbClr val="0F2C51"/>
      </a:dk1>
      <a:lt1>
        <a:srgbClr val="FFFFFF"/>
      </a:lt1>
      <a:dk2>
        <a:srgbClr val="0F2C51"/>
      </a:dk2>
      <a:lt2>
        <a:srgbClr val="E7E6E6"/>
      </a:lt2>
      <a:accent1>
        <a:srgbClr val="007687"/>
      </a:accent1>
      <a:accent2>
        <a:srgbClr val="A12068"/>
      </a:accent2>
      <a:accent3>
        <a:srgbClr val="482366"/>
      </a:accent3>
      <a:accent4>
        <a:srgbClr val="0091C7"/>
      </a:accent4>
      <a:accent5>
        <a:srgbClr val="A6CE38"/>
      </a:accent5>
      <a:accent6>
        <a:srgbClr val="F6861F"/>
      </a:accent6>
      <a:hlink>
        <a:srgbClr val="0091C7"/>
      </a:hlink>
      <a:folHlink>
        <a:srgbClr val="482366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ASHTON, Christine</DisplayName>
        <AccountId>166</AccountId>
        <AccountType/>
      </UserInfo>
    </PPContentOwner>
    <PPModeratedBy xmlns="f114f5df-7614-43c1-ba8e-2daa6e537108">
      <UserInfo>
        <DisplayName>DELIZO, Dan</DisplayName>
        <AccountId>83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PPLastReviewedDate xmlns="f114f5df-7614-43c1-ba8e-2daa6e537108">2024-12-01T23:23:36+00:00</PPLastReviewedDate>
    <PPPublishedNotificationAddresses xmlns="f114f5df-7614-43c1-ba8e-2daa6e537108" xsi:nil="true"/>
    <PPModeratedDate xmlns="f114f5df-7614-43c1-ba8e-2daa6e537108">2024-12-01T23:23:36+00:00</PPModeratedDate>
    <PublishingExpirationDate xmlns="http://schemas.microsoft.com/sharepoint/v3" xsi:nil="true"/>
    <Category_x0020_Schools_x0020_and_x0020_Educators xmlns="f114f5df-7614-43c1-ba8e-2daa6e537108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DELIZO, Dan</DisplayName>
        <AccountId>83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F1F076EA71647AE6CD98F4F89CC67" ma:contentTypeVersion="1" ma:contentTypeDescription="Create a new document." ma:contentTypeScope="" ma:versionID="ebb3d9adf47463a1521658b3cacbf608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0c9b266b016b208ba1fe689e855d1450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Schools_x0020_and_x0020_Educator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Schools_x0020_and_x0020_Educators" ma:index="10" nillable="true" ma:displayName="IA Category 4" ma:format="Dropdown" ma:internalName="Category_x0020_Schools_x0020_and_x0020_Educators">
      <xsd:simpleType>
        <xsd:restriction base="dms:Choice">
          <xsd:enumeration value="Schools and Educators"/>
          <xsd:enumeration value="Distance education"/>
          <xsd:enumeration value="Early childhood education and care"/>
          <xsd:enumeration value="Independent public schools"/>
          <xsd:enumeration value="International"/>
          <xsd:enumeration value="Other education types"/>
          <xsd:enumeration value="Primary, secondary and special school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C5F68-8A19-47A7-B5D0-2350423C6EB9}">
  <ds:schemaRefs>
    <ds:schemaRef ds:uri="http://schemas.microsoft.com/office/2006/metadata/properties"/>
    <ds:schemaRef ds:uri="http://schemas.microsoft.com/office/infopath/2007/PartnerControls"/>
    <ds:schemaRef ds:uri="b01671d5-1e61-4f05-ac88-b1b5fd25b2c7"/>
    <ds:schemaRef ds:uri="3481b2ea-c874-450e-a843-9ac14c992794"/>
  </ds:schemaRefs>
</ds:datastoreItem>
</file>

<file path=customXml/itemProps2.xml><?xml version="1.0" encoding="utf-8"?>
<ds:datastoreItem xmlns:ds="http://schemas.openxmlformats.org/officeDocument/2006/customXml" ds:itemID="{5D71E067-9C25-4184-AA8E-A5C1FB077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FC7AB-DFD0-7747-9D3D-47FDCF3642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848184-252C-4EAA-852D-579696D8458D}"/>
</file>

<file path=docProps/app.xml><?xml version="1.0" encoding="utf-8"?>
<Properties xmlns="http://schemas.openxmlformats.org/officeDocument/2006/extended-properties" xmlns:vt="http://schemas.openxmlformats.org/officeDocument/2006/docPropsVTypes">
  <Template>FACT SHEET - Home Education in Queensland.dotx</Template>
  <TotalTime>2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corp template with elements A4 fact sheet portrait</vt:lpstr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Education fact sheet</dc:title>
  <dc:subject>Home Education fact sheet</dc:subject>
  <dc:creator>Queensland Government</dc:creator>
  <cp:keywords>Home Education fact sheet; home education; fact sheet</cp:keywords>
  <dc:description/>
  <cp:revision>3</cp:revision>
  <cp:lastPrinted>2018-01-16T02:55:00Z</cp:lastPrinted>
  <dcterms:created xsi:type="dcterms:W3CDTF">2024-11-29T06:15:00Z</dcterms:created>
  <dcterms:modified xsi:type="dcterms:W3CDTF">2024-12-01T23:00:00Z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0x0101006DDF1F076EA71647AE6CD98F4F89CC67</vt:lpwstr>
  </property>
  <property fmtid="{D5CDD505-2E9C-101B-9397-08002B2CF9AE}" pid="3" name="MediaServiceImageTags">
    <vt:lpwstr/>
  </property>
</Properties>
</file>